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94A" w:rsidRDefault="0074794A" w:rsidP="00CE3549">
      <w:pPr>
        <w:pStyle w:val="NoSpacing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62A2C">
        <w:rPr>
          <w:rFonts w:ascii="TH SarabunPSK" w:hAnsi="TH SarabunPSK" w:cs="TH SarabunPSK"/>
          <w:b/>
          <w:bCs/>
          <w:sz w:val="40"/>
          <w:szCs w:val="40"/>
          <w:cs/>
        </w:rPr>
        <w:t>สรุปประเมินผลความฉลาดทางอารมณ์ (</w:t>
      </w:r>
      <w:r w:rsidRPr="00162A2C">
        <w:rPr>
          <w:rFonts w:ascii="TH SarabunPSK" w:hAnsi="TH SarabunPSK" w:cs="TH SarabunPSK"/>
          <w:b/>
          <w:bCs/>
          <w:sz w:val="40"/>
          <w:szCs w:val="40"/>
        </w:rPr>
        <w:t>EQ)</w:t>
      </w:r>
      <w:r w:rsidRPr="00162A2C">
        <w:rPr>
          <w:rFonts w:ascii="TH SarabunPSK" w:hAnsi="TH SarabunPSK" w:cs="TH SarabunPSK"/>
          <w:b/>
          <w:bCs/>
          <w:sz w:val="40"/>
          <w:szCs w:val="40"/>
          <w:cs/>
        </w:rPr>
        <w:t xml:space="preserve">  ประจำปีการศึกษา </w:t>
      </w:r>
      <w:r>
        <w:rPr>
          <w:rFonts w:ascii="TH SarabunPSK" w:hAnsi="TH SarabunPSK" w:cs="TH SarabunPSK"/>
          <w:b/>
          <w:bCs/>
          <w:sz w:val="40"/>
          <w:szCs w:val="40"/>
        </w:rPr>
        <w:t>….</w:t>
      </w:r>
    </w:p>
    <w:p w:rsidR="0074794A" w:rsidRPr="00162A2C" w:rsidRDefault="0074794A" w:rsidP="00CE3549">
      <w:pPr>
        <w:pStyle w:val="NoSpacing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62A2C">
        <w:rPr>
          <w:rFonts w:ascii="TH SarabunPSK" w:hAnsi="TH SarabunPSK" w:cs="TH SarabunPSK"/>
          <w:b/>
          <w:bCs/>
          <w:sz w:val="40"/>
          <w:szCs w:val="40"/>
          <w:cs/>
        </w:rPr>
        <w:t>โรงเรียนดงขุยวิทยาคม  อำเภอชนแดน  จังหวัดเพชรบูรณ์</w:t>
      </w:r>
    </w:p>
    <w:p w:rsidR="0074794A" w:rsidRPr="00162A2C" w:rsidRDefault="0074794A" w:rsidP="00144108">
      <w:pPr>
        <w:pStyle w:val="NoSpacing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62A2C">
        <w:rPr>
          <w:rFonts w:ascii="TH SarabunPSK" w:hAnsi="TH SarabunPSK" w:cs="TH SarabunPSK"/>
          <w:b/>
          <w:bCs/>
          <w:sz w:val="40"/>
          <w:szCs w:val="40"/>
          <w:cs/>
        </w:rPr>
        <w:t>จำนวนนักเรียนท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ั้งหมด  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…. </w:t>
      </w:r>
      <w:r w:rsidRPr="00162A2C">
        <w:rPr>
          <w:rFonts w:ascii="TH SarabunPSK" w:hAnsi="TH SarabunPSK" w:cs="TH SarabunPSK"/>
          <w:b/>
          <w:bCs/>
          <w:sz w:val="40"/>
          <w:szCs w:val="40"/>
          <w:cs/>
        </w:rPr>
        <w:t>คน</w:t>
      </w:r>
    </w:p>
    <w:p w:rsidR="0074794A" w:rsidRPr="00162A2C" w:rsidRDefault="0074794A" w:rsidP="00144108">
      <w:pPr>
        <w:pStyle w:val="NoSpacing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tbl>
      <w:tblPr>
        <w:tblW w:w="1289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76"/>
        <w:gridCol w:w="2693"/>
        <w:gridCol w:w="1488"/>
        <w:gridCol w:w="1488"/>
        <w:gridCol w:w="1489"/>
        <w:gridCol w:w="1488"/>
        <w:gridCol w:w="1488"/>
        <w:gridCol w:w="1489"/>
      </w:tblGrid>
      <w:tr w:rsidR="0074794A" w:rsidRPr="00020671">
        <w:tc>
          <w:tcPr>
            <w:tcW w:w="1276" w:type="dxa"/>
            <w:vMerge w:val="restart"/>
            <w:vAlign w:val="center"/>
          </w:tcPr>
          <w:p w:rsidR="0074794A" w:rsidRPr="00020671" w:rsidRDefault="0074794A" w:rsidP="0002067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2693" w:type="dxa"/>
            <w:vMerge w:val="restart"/>
            <w:vAlign w:val="center"/>
          </w:tcPr>
          <w:p w:rsidR="0074794A" w:rsidRPr="00020671" w:rsidRDefault="0074794A" w:rsidP="0002067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ด้านย่อย</w:t>
            </w:r>
          </w:p>
        </w:tc>
        <w:tc>
          <w:tcPr>
            <w:tcW w:w="2976" w:type="dxa"/>
            <w:gridSpan w:val="2"/>
          </w:tcPr>
          <w:p w:rsidR="0074794A" w:rsidRPr="00020671" w:rsidRDefault="0074794A" w:rsidP="0002067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ปกติ</w:t>
            </w:r>
          </w:p>
        </w:tc>
        <w:tc>
          <w:tcPr>
            <w:tcW w:w="2977" w:type="dxa"/>
            <w:gridSpan w:val="2"/>
          </w:tcPr>
          <w:p w:rsidR="0074794A" w:rsidRPr="00020671" w:rsidRDefault="0074794A" w:rsidP="0002067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ต่ำกว่าเกณฑ์</w:t>
            </w:r>
          </w:p>
        </w:tc>
        <w:tc>
          <w:tcPr>
            <w:tcW w:w="2977" w:type="dxa"/>
            <w:gridSpan w:val="2"/>
          </w:tcPr>
          <w:p w:rsidR="0074794A" w:rsidRPr="00020671" w:rsidRDefault="0074794A" w:rsidP="0002067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สูงกว่าเกณฑ์</w:t>
            </w:r>
          </w:p>
        </w:tc>
      </w:tr>
      <w:tr w:rsidR="0074794A" w:rsidRPr="00020671">
        <w:tc>
          <w:tcPr>
            <w:tcW w:w="1276" w:type="dxa"/>
            <w:vMerge/>
          </w:tcPr>
          <w:p w:rsidR="0074794A" w:rsidRPr="00020671" w:rsidRDefault="0074794A" w:rsidP="0002067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74794A" w:rsidRPr="00020671" w:rsidRDefault="0074794A" w:rsidP="0002067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02067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488" w:type="dxa"/>
          </w:tcPr>
          <w:p w:rsidR="0074794A" w:rsidRPr="00020671" w:rsidRDefault="0074794A" w:rsidP="0002067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89" w:type="dxa"/>
          </w:tcPr>
          <w:p w:rsidR="0074794A" w:rsidRPr="00020671" w:rsidRDefault="0074794A" w:rsidP="0002067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488" w:type="dxa"/>
          </w:tcPr>
          <w:p w:rsidR="0074794A" w:rsidRPr="00020671" w:rsidRDefault="0074794A" w:rsidP="0002067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88" w:type="dxa"/>
          </w:tcPr>
          <w:p w:rsidR="0074794A" w:rsidRPr="00020671" w:rsidRDefault="0074794A" w:rsidP="0002067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489" w:type="dxa"/>
          </w:tcPr>
          <w:p w:rsidR="0074794A" w:rsidRPr="00020671" w:rsidRDefault="0074794A" w:rsidP="0002067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74794A" w:rsidRPr="00020671">
        <w:tc>
          <w:tcPr>
            <w:tcW w:w="1276" w:type="dxa"/>
            <w:vMerge w:val="restart"/>
            <w:vAlign w:val="center"/>
          </w:tcPr>
          <w:p w:rsidR="0074794A" w:rsidRPr="00020671" w:rsidRDefault="0074794A" w:rsidP="00020671">
            <w:pPr>
              <w:pStyle w:val="NoSpacing"/>
              <w:numPr>
                <w:ilvl w:val="0"/>
                <w:numId w:val="1"/>
              </w:num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2693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Pr="00020671">
              <w:rPr>
                <w:rFonts w:ascii="TH SarabunPSK" w:hAnsi="TH SarabunPSK" w:cs="TH SarabunPSK"/>
                <w:sz w:val="32"/>
                <w:szCs w:val="32"/>
                <w:cs/>
              </w:rPr>
              <w:t>ควบคุมตนเอง</w:t>
            </w: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9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9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794A" w:rsidRPr="00020671">
        <w:tc>
          <w:tcPr>
            <w:tcW w:w="1276" w:type="dxa"/>
            <w:vMerge/>
            <w:vAlign w:val="center"/>
          </w:tcPr>
          <w:p w:rsidR="0074794A" w:rsidRPr="00020671" w:rsidRDefault="0074794A" w:rsidP="001A2FD7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sz w:val="32"/>
                <w:szCs w:val="32"/>
              </w:rPr>
              <w:t xml:space="preserve">1.2 </w:t>
            </w:r>
            <w:r w:rsidRPr="00020671">
              <w:rPr>
                <w:rFonts w:ascii="TH SarabunPSK" w:hAnsi="TH SarabunPSK" w:cs="TH SarabunPSK"/>
                <w:sz w:val="32"/>
                <w:szCs w:val="32"/>
                <w:cs/>
              </w:rPr>
              <w:t>เห็นใจผู้อื่น</w:t>
            </w: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9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9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794A" w:rsidRPr="00020671">
        <w:tc>
          <w:tcPr>
            <w:tcW w:w="1276" w:type="dxa"/>
            <w:vMerge/>
            <w:vAlign w:val="center"/>
          </w:tcPr>
          <w:p w:rsidR="0074794A" w:rsidRPr="00020671" w:rsidRDefault="0074794A" w:rsidP="001A2FD7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sz w:val="32"/>
                <w:szCs w:val="32"/>
              </w:rPr>
              <w:t xml:space="preserve">1.3 </w:t>
            </w:r>
            <w:r w:rsidRPr="00020671">
              <w:rPr>
                <w:rFonts w:ascii="TH SarabunPSK" w:hAnsi="TH SarabunPSK" w:cs="TH SarabunPSK"/>
                <w:sz w:val="32"/>
                <w:szCs w:val="32"/>
                <w:cs/>
              </w:rPr>
              <w:t>รับผิดชอบ</w:t>
            </w: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9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9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794A" w:rsidRPr="00020671">
        <w:tc>
          <w:tcPr>
            <w:tcW w:w="1276" w:type="dxa"/>
            <w:vMerge w:val="restart"/>
            <w:vAlign w:val="center"/>
          </w:tcPr>
          <w:p w:rsidR="0074794A" w:rsidRPr="00020671" w:rsidRDefault="0074794A" w:rsidP="00020671">
            <w:pPr>
              <w:pStyle w:val="NoSpacing"/>
              <w:numPr>
                <w:ilvl w:val="0"/>
                <w:numId w:val="1"/>
              </w:num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เก่ง</w:t>
            </w:r>
          </w:p>
        </w:tc>
        <w:tc>
          <w:tcPr>
            <w:tcW w:w="2693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sz w:val="32"/>
                <w:szCs w:val="32"/>
              </w:rPr>
              <w:t xml:space="preserve">2.1 </w:t>
            </w:r>
            <w:r w:rsidRPr="00020671">
              <w:rPr>
                <w:rFonts w:ascii="TH SarabunPSK" w:hAnsi="TH SarabunPSK" w:cs="TH SarabunPSK"/>
                <w:sz w:val="32"/>
                <w:szCs w:val="32"/>
                <w:cs/>
              </w:rPr>
              <w:t>มีแรงจูงใจ</w:t>
            </w: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9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9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794A" w:rsidRPr="00020671">
        <w:tc>
          <w:tcPr>
            <w:tcW w:w="1276" w:type="dxa"/>
            <w:vMerge/>
            <w:vAlign w:val="center"/>
          </w:tcPr>
          <w:p w:rsidR="0074794A" w:rsidRPr="00020671" w:rsidRDefault="0074794A" w:rsidP="001A2FD7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sz w:val="32"/>
                <w:szCs w:val="32"/>
              </w:rPr>
              <w:t xml:space="preserve">2.2 </w:t>
            </w:r>
            <w:r w:rsidRPr="00020671">
              <w:rPr>
                <w:rFonts w:ascii="TH SarabunPSK" w:hAnsi="TH SarabunPSK" w:cs="TH SarabunPSK"/>
                <w:sz w:val="32"/>
                <w:szCs w:val="32"/>
                <w:cs/>
              </w:rPr>
              <w:t>ตัดสินใจและแก้ปัญหา</w:t>
            </w: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9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9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794A" w:rsidRPr="00020671">
        <w:tc>
          <w:tcPr>
            <w:tcW w:w="1276" w:type="dxa"/>
            <w:vMerge/>
            <w:vAlign w:val="center"/>
          </w:tcPr>
          <w:p w:rsidR="0074794A" w:rsidRPr="00020671" w:rsidRDefault="0074794A" w:rsidP="001A2FD7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sz w:val="32"/>
                <w:szCs w:val="32"/>
              </w:rPr>
              <w:t xml:space="preserve">2.3 </w:t>
            </w:r>
            <w:r w:rsidRPr="00020671">
              <w:rPr>
                <w:rFonts w:ascii="TH SarabunPSK" w:hAnsi="TH SarabunPSK" w:cs="TH SarabunPSK"/>
                <w:sz w:val="32"/>
                <w:szCs w:val="32"/>
                <w:cs/>
              </w:rPr>
              <w:t>สัมพันธภาพ</w:t>
            </w: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9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9" w:type="dxa"/>
          </w:tcPr>
          <w:p w:rsidR="0074794A" w:rsidRPr="00020671" w:rsidRDefault="0074794A" w:rsidP="00CE354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794A" w:rsidRPr="00020671">
        <w:tc>
          <w:tcPr>
            <w:tcW w:w="1276" w:type="dxa"/>
            <w:vMerge w:val="restart"/>
            <w:vAlign w:val="center"/>
          </w:tcPr>
          <w:p w:rsidR="0074794A" w:rsidRPr="00020671" w:rsidRDefault="0074794A" w:rsidP="00020671">
            <w:pPr>
              <w:pStyle w:val="NoSpacing"/>
              <w:numPr>
                <w:ilvl w:val="0"/>
                <w:numId w:val="1"/>
              </w:num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สุข</w:t>
            </w:r>
          </w:p>
        </w:tc>
        <w:tc>
          <w:tcPr>
            <w:tcW w:w="2693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Pr="00020671">
              <w:rPr>
                <w:rFonts w:ascii="TH SarabunPSK" w:hAnsi="TH SarabunPSK" w:cs="TH SarabunPSK"/>
                <w:sz w:val="32"/>
                <w:szCs w:val="32"/>
                <w:cs/>
              </w:rPr>
              <w:t>ภูมิใจตนเอง</w:t>
            </w:r>
          </w:p>
        </w:tc>
        <w:tc>
          <w:tcPr>
            <w:tcW w:w="1488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9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9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794A" w:rsidRPr="00020671">
        <w:tc>
          <w:tcPr>
            <w:tcW w:w="1276" w:type="dxa"/>
            <w:vMerge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sz w:val="32"/>
                <w:szCs w:val="32"/>
              </w:rPr>
              <w:t xml:space="preserve">3.2 </w:t>
            </w:r>
            <w:r w:rsidRPr="00020671">
              <w:rPr>
                <w:rFonts w:ascii="TH SarabunPSK" w:hAnsi="TH SarabunPSK" w:cs="TH SarabunPSK"/>
                <w:sz w:val="32"/>
                <w:szCs w:val="32"/>
                <w:cs/>
              </w:rPr>
              <w:t>พอใจชีวิต</w:t>
            </w:r>
          </w:p>
        </w:tc>
        <w:tc>
          <w:tcPr>
            <w:tcW w:w="1488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9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9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794A" w:rsidRPr="00020671">
        <w:tc>
          <w:tcPr>
            <w:tcW w:w="1276" w:type="dxa"/>
            <w:vMerge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020671">
              <w:rPr>
                <w:rFonts w:ascii="TH SarabunPSK" w:hAnsi="TH SarabunPSK" w:cs="TH SarabunPSK"/>
                <w:sz w:val="32"/>
                <w:szCs w:val="32"/>
              </w:rPr>
              <w:t xml:space="preserve">3.3 </w:t>
            </w:r>
            <w:r w:rsidRPr="00020671">
              <w:rPr>
                <w:rFonts w:ascii="TH SarabunPSK" w:hAnsi="TH SarabunPSK" w:cs="TH SarabunPSK"/>
                <w:sz w:val="32"/>
                <w:szCs w:val="32"/>
                <w:cs/>
              </w:rPr>
              <w:t>สุขสงบทางใจ</w:t>
            </w:r>
          </w:p>
        </w:tc>
        <w:tc>
          <w:tcPr>
            <w:tcW w:w="1488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9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9" w:type="dxa"/>
          </w:tcPr>
          <w:p w:rsidR="0074794A" w:rsidRPr="00020671" w:rsidRDefault="0074794A" w:rsidP="003034BF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4794A" w:rsidRDefault="0074794A" w:rsidP="00293D3F">
      <w:pPr>
        <w:pStyle w:val="NoSpacing"/>
      </w:pPr>
    </w:p>
    <w:sectPr w:rsidR="0074794A" w:rsidSect="00293D3F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61D7F"/>
    <w:multiLevelType w:val="hybridMultilevel"/>
    <w:tmpl w:val="509CEFD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7391551"/>
    <w:multiLevelType w:val="hybridMultilevel"/>
    <w:tmpl w:val="04E04BF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7E7215B"/>
    <w:multiLevelType w:val="hybridMultilevel"/>
    <w:tmpl w:val="BB22AE78"/>
    <w:lvl w:ilvl="0" w:tplc="040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3549"/>
    <w:rsid w:val="00002D37"/>
    <w:rsid w:val="00003A96"/>
    <w:rsid w:val="00003AEC"/>
    <w:rsid w:val="00010E1D"/>
    <w:rsid w:val="00011C24"/>
    <w:rsid w:val="00012541"/>
    <w:rsid w:val="00014779"/>
    <w:rsid w:val="0001517E"/>
    <w:rsid w:val="00015278"/>
    <w:rsid w:val="000164F2"/>
    <w:rsid w:val="00016A64"/>
    <w:rsid w:val="00020671"/>
    <w:rsid w:val="000218E2"/>
    <w:rsid w:val="00021E9C"/>
    <w:rsid w:val="00030F9A"/>
    <w:rsid w:val="00031C19"/>
    <w:rsid w:val="00032213"/>
    <w:rsid w:val="000351FF"/>
    <w:rsid w:val="00042F53"/>
    <w:rsid w:val="0004358F"/>
    <w:rsid w:val="000451EA"/>
    <w:rsid w:val="000454D0"/>
    <w:rsid w:val="000459A1"/>
    <w:rsid w:val="0004611C"/>
    <w:rsid w:val="00046862"/>
    <w:rsid w:val="000509C2"/>
    <w:rsid w:val="000541C5"/>
    <w:rsid w:val="00054DB9"/>
    <w:rsid w:val="00055988"/>
    <w:rsid w:val="00056BC6"/>
    <w:rsid w:val="00056EE1"/>
    <w:rsid w:val="0005708D"/>
    <w:rsid w:val="000609BE"/>
    <w:rsid w:val="00062CC4"/>
    <w:rsid w:val="00065418"/>
    <w:rsid w:val="00065E5D"/>
    <w:rsid w:val="000665BB"/>
    <w:rsid w:val="00066F1B"/>
    <w:rsid w:val="00071F42"/>
    <w:rsid w:val="000742FC"/>
    <w:rsid w:val="00074F7D"/>
    <w:rsid w:val="00075781"/>
    <w:rsid w:val="0007783A"/>
    <w:rsid w:val="000833F0"/>
    <w:rsid w:val="00083651"/>
    <w:rsid w:val="00090022"/>
    <w:rsid w:val="000903B3"/>
    <w:rsid w:val="0009169F"/>
    <w:rsid w:val="00091990"/>
    <w:rsid w:val="00092A65"/>
    <w:rsid w:val="000945E9"/>
    <w:rsid w:val="000958E9"/>
    <w:rsid w:val="00097A57"/>
    <w:rsid w:val="000A069D"/>
    <w:rsid w:val="000A0E2C"/>
    <w:rsid w:val="000A1973"/>
    <w:rsid w:val="000A1ED3"/>
    <w:rsid w:val="000A5CBD"/>
    <w:rsid w:val="000A5D47"/>
    <w:rsid w:val="000A6370"/>
    <w:rsid w:val="000A6B31"/>
    <w:rsid w:val="000A7869"/>
    <w:rsid w:val="000B0AEB"/>
    <w:rsid w:val="000B1FFF"/>
    <w:rsid w:val="000B3AF0"/>
    <w:rsid w:val="000B57B7"/>
    <w:rsid w:val="000B6090"/>
    <w:rsid w:val="000B6879"/>
    <w:rsid w:val="000B6E0D"/>
    <w:rsid w:val="000B79E5"/>
    <w:rsid w:val="000C047A"/>
    <w:rsid w:val="000C4868"/>
    <w:rsid w:val="000C6383"/>
    <w:rsid w:val="000C70C7"/>
    <w:rsid w:val="000D1DC8"/>
    <w:rsid w:val="000D3779"/>
    <w:rsid w:val="000D3A3E"/>
    <w:rsid w:val="000D5373"/>
    <w:rsid w:val="000D6212"/>
    <w:rsid w:val="000D7738"/>
    <w:rsid w:val="000D77A9"/>
    <w:rsid w:val="000D79CE"/>
    <w:rsid w:val="000E1074"/>
    <w:rsid w:val="000E14AC"/>
    <w:rsid w:val="000E2A02"/>
    <w:rsid w:val="000E2E43"/>
    <w:rsid w:val="000E316F"/>
    <w:rsid w:val="000E360F"/>
    <w:rsid w:val="000E5B0D"/>
    <w:rsid w:val="000E5E59"/>
    <w:rsid w:val="000E7098"/>
    <w:rsid w:val="000E7ADB"/>
    <w:rsid w:val="000F2119"/>
    <w:rsid w:val="000F53D7"/>
    <w:rsid w:val="000F6B18"/>
    <w:rsid w:val="000F7DB1"/>
    <w:rsid w:val="00100D49"/>
    <w:rsid w:val="00101614"/>
    <w:rsid w:val="00102919"/>
    <w:rsid w:val="00105082"/>
    <w:rsid w:val="00105CF7"/>
    <w:rsid w:val="001106C0"/>
    <w:rsid w:val="001117E0"/>
    <w:rsid w:val="00112570"/>
    <w:rsid w:val="001125A0"/>
    <w:rsid w:val="0011469C"/>
    <w:rsid w:val="00114E69"/>
    <w:rsid w:val="00116534"/>
    <w:rsid w:val="00117751"/>
    <w:rsid w:val="00117759"/>
    <w:rsid w:val="0012128C"/>
    <w:rsid w:val="001237DC"/>
    <w:rsid w:val="0012399B"/>
    <w:rsid w:val="00123D7D"/>
    <w:rsid w:val="0012448F"/>
    <w:rsid w:val="00125A67"/>
    <w:rsid w:val="0013174F"/>
    <w:rsid w:val="00136F07"/>
    <w:rsid w:val="001406A2"/>
    <w:rsid w:val="00141754"/>
    <w:rsid w:val="0014189D"/>
    <w:rsid w:val="00142FB4"/>
    <w:rsid w:val="0014352D"/>
    <w:rsid w:val="00144108"/>
    <w:rsid w:val="00144880"/>
    <w:rsid w:val="0014790E"/>
    <w:rsid w:val="00150829"/>
    <w:rsid w:val="001519B8"/>
    <w:rsid w:val="00151ACF"/>
    <w:rsid w:val="00151E49"/>
    <w:rsid w:val="00152468"/>
    <w:rsid w:val="00156E48"/>
    <w:rsid w:val="001570A4"/>
    <w:rsid w:val="0016098A"/>
    <w:rsid w:val="00160E2F"/>
    <w:rsid w:val="00162A2C"/>
    <w:rsid w:val="001659D5"/>
    <w:rsid w:val="00167236"/>
    <w:rsid w:val="00170861"/>
    <w:rsid w:val="00171556"/>
    <w:rsid w:val="00172376"/>
    <w:rsid w:val="0017292E"/>
    <w:rsid w:val="001733DF"/>
    <w:rsid w:val="0017406B"/>
    <w:rsid w:val="00174DFB"/>
    <w:rsid w:val="00175F38"/>
    <w:rsid w:val="001806D1"/>
    <w:rsid w:val="001810FD"/>
    <w:rsid w:val="00181B42"/>
    <w:rsid w:val="00182550"/>
    <w:rsid w:val="00182BDF"/>
    <w:rsid w:val="00183BAA"/>
    <w:rsid w:val="0018433D"/>
    <w:rsid w:val="0018438C"/>
    <w:rsid w:val="001845C6"/>
    <w:rsid w:val="00184874"/>
    <w:rsid w:val="001852A1"/>
    <w:rsid w:val="00185780"/>
    <w:rsid w:val="001867F8"/>
    <w:rsid w:val="00190F6D"/>
    <w:rsid w:val="001910AC"/>
    <w:rsid w:val="00193129"/>
    <w:rsid w:val="001936A9"/>
    <w:rsid w:val="001949C1"/>
    <w:rsid w:val="0019706D"/>
    <w:rsid w:val="00197C62"/>
    <w:rsid w:val="001A083D"/>
    <w:rsid w:val="001A10DE"/>
    <w:rsid w:val="001A1D8B"/>
    <w:rsid w:val="001A2FD7"/>
    <w:rsid w:val="001A46F5"/>
    <w:rsid w:val="001A58EC"/>
    <w:rsid w:val="001A59FE"/>
    <w:rsid w:val="001A7F8D"/>
    <w:rsid w:val="001B0E66"/>
    <w:rsid w:val="001B1738"/>
    <w:rsid w:val="001B2116"/>
    <w:rsid w:val="001B2620"/>
    <w:rsid w:val="001B2DBF"/>
    <w:rsid w:val="001B50FF"/>
    <w:rsid w:val="001B63B9"/>
    <w:rsid w:val="001C0DC3"/>
    <w:rsid w:val="001C1012"/>
    <w:rsid w:val="001C1B21"/>
    <w:rsid w:val="001C240B"/>
    <w:rsid w:val="001C2FD8"/>
    <w:rsid w:val="001C4A89"/>
    <w:rsid w:val="001C535A"/>
    <w:rsid w:val="001C5464"/>
    <w:rsid w:val="001C5F3B"/>
    <w:rsid w:val="001C6C4E"/>
    <w:rsid w:val="001D236C"/>
    <w:rsid w:val="001D2650"/>
    <w:rsid w:val="001D29A0"/>
    <w:rsid w:val="001D3649"/>
    <w:rsid w:val="001D3CAC"/>
    <w:rsid w:val="001D67A9"/>
    <w:rsid w:val="001D7A3E"/>
    <w:rsid w:val="001E1C73"/>
    <w:rsid w:val="001E218D"/>
    <w:rsid w:val="001E2FF1"/>
    <w:rsid w:val="001E3000"/>
    <w:rsid w:val="001E3DE7"/>
    <w:rsid w:val="001E4EE3"/>
    <w:rsid w:val="001E5985"/>
    <w:rsid w:val="001E7350"/>
    <w:rsid w:val="001E79C4"/>
    <w:rsid w:val="001F0E29"/>
    <w:rsid w:val="001F1141"/>
    <w:rsid w:val="001F1343"/>
    <w:rsid w:val="001F20F6"/>
    <w:rsid w:val="001F29CB"/>
    <w:rsid w:val="001F6F82"/>
    <w:rsid w:val="001F7DBD"/>
    <w:rsid w:val="002016E3"/>
    <w:rsid w:val="0020307B"/>
    <w:rsid w:val="002030CE"/>
    <w:rsid w:val="00203E33"/>
    <w:rsid w:val="00204A50"/>
    <w:rsid w:val="00205305"/>
    <w:rsid w:val="00205C6C"/>
    <w:rsid w:val="00207E85"/>
    <w:rsid w:val="0021116B"/>
    <w:rsid w:val="002113E3"/>
    <w:rsid w:val="00212E3B"/>
    <w:rsid w:val="00212E92"/>
    <w:rsid w:val="002131B7"/>
    <w:rsid w:val="002154B3"/>
    <w:rsid w:val="002166AE"/>
    <w:rsid w:val="00216995"/>
    <w:rsid w:val="002173DE"/>
    <w:rsid w:val="00220EC7"/>
    <w:rsid w:val="00223381"/>
    <w:rsid w:val="00223B3F"/>
    <w:rsid w:val="00226255"/>
    <w:rsid w:val="002266F6"/>
    <w:rsid w:val="002268FB"/>
    <w:rsid w:val="00227B3D"/>
    <w:rsid w:val="00230444"/>
    <w:rsid w:val="00230719"/>
    <w:rsid w:val="00230C1D"/>
    <w:rsid w:val="002320C2"/>
    <w:rsid w:val="0023228E"/>
    <w:rsid w:val="00233E31"/>
    <w:rsid w:val="00234553"/>
    <w:rsid w:val="002346F8"/>
    <w:rsid w:val="00234E81"/>
    <w:rsid w:val="00235BAE"/>
    <w:rsid w:val="00236781"/>
    <w:rsid w:val="0024218C"/>
    <w:rsid w:val="00243376"/>
    <w:rsid w:val="00244648"/>
    <w:rsid w:val="0024476C"/>
    <w:rsid w:val="002521FD"/>
    <w:rsid w:val="00255D78"/>
    <w:rsid w:val="00256DA3"/>
    <w:rsid w:val="00260465"/>
    <w:rsid w:val="002611EE"/>
    <w:rsid w:val="002618D0"/>
    <w:rsid w:val="0026272C"/>
    <w:rsid w:val="00262912"/>
    <w:rsid w:val="002630A9"/>
    <w:rsid w:val="00265D3F"/>
    <w:rsid w:val="002674EE"/>
    <w:rsid w:val="00267DCF"/>
    <w:rsid w:val="00270CFF"/>
    <w:rsid w:val="00277DF7"/>
    <w:rsid w:val="002814C9"/>
    <w:rsid w:val="00287260"/>
    <w:rsid w:val="00292966"/>
    <w:rsid w:val="002932C0"/>
    <w:rsid w:val="00293CBA"/>
    <w:rsid w:val="00293D3F"/>
    <w:rsid w:val="002A0845"/>
    <w:rsid w:val="002A17F4"/>
    <w:rsid w:val="002A21F4"/>
    <w:rsid w:val="002A225C"/>
    <w:rsid w:val="002A2C53"/>
    <w:rsid w:val="002A5296"/>
    <w:rsid w:val="002A5E9A"/>
    <w:rsid w:val="002A763B"/>
    <w:rsid w:val="002B3364"/>
    <w:rsid w:val="002B347B"/>
    <w:rsid w:val="002B5355"/>
    <w:rsid w:val="002B5494"/>
    <w:rsid w:val="002B708A"/>
    <w:rsid w:val="002C016B"/>
    <w:rsid w:val="002C1988"/>
    <w:rsid w:val="002C20E2"/>
    <w:rsid w:val="002C29CD"/>
    <w:rsid w:val="002C2FD7"/>
    <w:rsid w:val="002C57EB"/>
    <w:rsid w:val="002C5A3D"/>
    <w:rsid w:val="002C6B83"/>
    <w:rsid w:val="002D33ED"/>
    <w:rsid w:val="002D386A"/>
    <w:rsid w:val="002D3BE0"/>
    <w:rsid w:val="002D765E"/>
    <w:rsid w:val="002E1C25"/>
    <w:rsid w:val="002E24C9"/>
    <w:rsid w:val="002E2E43"/>
    <w:rsid w:val="002E36F8"/>
    <w:rsid w:val="002E3C98"/>
    <w:rsid w:val="002E46C2"/>
    <w:rsid w:val="002E691B"/>
    <w:rsid w:val="002E7EB0"/>
    <w:rsid w:val="002F1026"/>
    <w:rsid w:val="002F348C"/>
    <w:rsid w:val="002F5E7B"/>
    <w:rsid w:val="002F70E0"/>
    <w:rsid w:val="002F748B"/>
    <w:rsid w:val="002F7FB6"/>
    <w:rsid w:val="0030285D"/>
    <w:rsid w:val="00302CBC"/>
    <w:rsid w:val="003034BF"/>
    <w:rsid w:val="003044B7"/>
    <w:rsid w:val="00304518"/>
    <w:rsid w:val="003048B9"/>
    <w:rsid w:val="0030557F"/>
    <w:rsid w:val="00306AC5"/>
    <w:rsid w:val="00307341"/>
    <w:rsid w:val="00307FC1"/>
    <w:rsid w:val="003100A3"/>
    <w:rsid w:val="00310AB9"/>
    <w:rsid w:val="003117D3"/>
    <w:rsid w:val="00311C43"/>
    <w:rsid w:val="003120F1"/>
    <w:rsid w:val="00314FF9"/>
    <w:rsid w:val="00316840"/>
    <w:rsid w:val="003168DF"/>
    <w:rsid w:val="003173B4"/>
    <w:rsid w:val="003205AF"/>
    <w:rsid w:val="00326691"/>
    <w:rsid w:val="00327D22"/>
    <w:rsid w:val="003301D9"/>
    <w:rsid w:val="00330D5A"/>
    <w:rsid w:val="00331847"/>
    <w:rsid w:val="0033387D"/>
    <w:rsid w:val="00333E97"/>
    <w:rsid w:val="003343B4"/>
    <w:rsid w:val="00334EAC"/>
    <w:rsid w:val="003366DA"/>
    <w:rsid w:val="00336836"/>
    <w:rsid w:val="00340E90"/>
    <w:rsid w:val="00342D59"/>
    <w:rsid w:val="00344003"/>
    <w:rsid w:val="00344546"/>
    <w:rsid w:val="00346F64"/>
    <w:rsid w:val="00350CD2"/>
    <w:rsid w:val="0035112D"/>
    <w:rsid w:val="0035115F"/>
    <w:rsid w:val="0035163B"/>
    <w:rsid w:val="00351BB0"/>
    <w:rsid w:val="00352BFA"/>
    <w:rsid w:val="0035486B"/>
    <w:rsid w:val="00354FF9"/>
    <w:rsid w:val="0036015F"/>
    <w:rsid w:val="003626D7"/>
    <w:rsid w:val="003634B5"/>
    <w:rsid w:val="003649D2"/>
    <w:rsid w:val="00366976"/>
    <w:rsid w:val="003707F3"/>
    <w:rsid w:val="00370A56"/>
    <w:rsid w:val="00371376"/>
    <w:rsid w:val="00371F5F"/>
    <w:rsid w:val="00373926"/>
    <w:rsid w:val="00376B18"/>
    <w:rsid w:val="00377F37"/>
    <w:rsid w:val="0038260C"/>
    <w:rsid w:val="00383239"/>
    <w:rsid w:val="003841A3"/>
    <w:rsid w:val="003855E1"/>
    <w:rsid w:val="0038684A"/>
    <w:rsid w:val="00387000"/>
    <w:rsid w:val="00387C07"/>
    <w:rsid w:val="00392A97"/>
    <w:rsid w:val="00392B06"/>
    <w:rsid w:val="003948D2"/>
    <w:rsid w:val="00394C05"/>
    <w:rsid w:val="00395C13"/>
    <w:rsid w:val="00396A2E"/>
    <w:rsid w:val="00397C46"/>
    <w:rsid w:val="003A313C"/>
    <w:rsid w:val="003A371D"/>
    <w:rsid w:val="003A47F7"/>
    <w:rsid w:val="003A4D92"/>
    <w:rsid w:val="003A5EC9"/>
    <w:rsid w:val="003A6308"/>
    <w:rsid w:val="003A6EB9"/>
    <w:rsid w:val="003A7F98"/>
    <w:rsid w:val="003B1528"/>
    <w:rsid w:val="003B3173"/>
    <w:rsid w:val="003B3556"/>
    <w:rsid w:val="003B40FE"/>
    <w:rsid w:val="003B6504"/>
    <w:rsid w:val="003B6F06"/>
    <w:rsid w:val="003B73B7"/>
    <w:rsid w:val="003B7A5C"/>
    <w:rsid w:val="003C0A78"/>
    <w:rsid w:val="003C2F1D"/>
    <w:rsid w:val="003C4F9A"/>
    <w:rsid w:val="003C6B96"/>
    <w:rsid w:val="003C76F0"/>
    <w:rsid w:val="003D3432"/>
    <w:rsid w:val="003D5C62"/>
    <w:rsid w:val="003D69FE"/>
    <w:rsid w:val="003D7E9E"/>
    <w:rsid w:val="003E0BEF"/>
    <w:rsid w:val="003E2274"/>
    <w:rsid w:val="003E2DC9"/>
    <w:rsid w:val="003E5FFC"/>
    <w:rsid w:val="003F1843"/>
    <w:rsid w:val="003F1C32"/>
    <w:rsid w:val="003F6674"/>
    <w:rsid w:val="003F7228"/>
    <w:rsid w:val="003F78AD"/>
    <w:rsid w:val="00400278"/>
    <w:rsid w:val="0040514B"/>
    <w:rsid w:val="0040525C"/>
    <w:rsid w:val="00405545"/>
    <w:rsid w:val="004060E0"/>
    <w:rsid w:val="00410185"/>
    <w:rsid w:val="00413209"/>
    <w:rsid w:val="004175B9"/>
    <w:rsid w:val="004210A0"/>
    <w:rsid w:val="00421786"/>
    <w:rsid w:val="004229CD"/>
    <w:rsid w:val="00422DD7"/>
    <w:rsid w:val="00422DE9"/>
    <w:rsid w:val="00424CEE"/>
    <w:rsid w:val="00426029"/>
    <w:rsid w:val="00431204"/>
    <w:rsid w:val="004338F2"/>
    <w:rsid w:val="00433ED1"/>
    <w:rsid w:val="00434BB3"/>
    <w:rsid w:val="0043579F"/>
    <w:rsid w:val="00441371"/>
    <w:rsid w:val="00441439"/>
    <w:rsid w:val="00441A28"/>
    <w:rsid w:val="00443004"/>
    <w:rsid w:val="00447BE5"/>
    <w:rsid w:val="00452704"/>
    <w:rsid w:val="00452CB3"/>
    <w:rsid w:val="00453C2A"/>
    <w:rsid w:val="00453EAD"/>
    <w:rsid w:val="00454E97"/>
    <w:rsid w:val="00457EDC"/>
    <w:rsid w:val="00462255"/>
    <w:rsid w:val="00470507"/>
    <w:rsid w:val="004709D0"/>
    <w:rsid w:val="00471E28"/>
    <w:rsid w:val="004727C8"/>
    <w:rsid w:val="00473579"/>
    <w:rsid w:val="0047381A"/>
    <w:rsid w:val="00473CD6"/>
    <w:rsid w:val="004743DF"/>
    <w:rsid w:val="00477D11"/>
    <w:rsid w:val="00480DFE"/>
    <w:rsid w:val="004826DE"/>
    <w:rsid w:val="0048430F"/>
    <w:rsid w:val="00485D67"/>
    <w:rsid w:val="00486424"/>
    <w:rsid w:val="00487CB6"/>
    <w:rsid w:val="0049395A"/>
    <w:rsid w:val="004940D8"/>
    <w:rsid w:val="004A1247"/>
    <w:rsid w:val="004A16F7"/>
    <w:rsid w:val="004A3D8C"/>
    <w:rsid w:val="004A3E34"/>
    <w:rsid w:val="004A4602"/>
    <w:rsid w:val="004A51D1"/>
    <w:rsid w:val="004A7694"/>
    <w:rsid w:val="004B0334"/>
    <w:rsid w:val="004B05F7"/>
    <w:rsid w:val="004B2815"/>
    <w:rsid w:val="004B3BAB"/>
    <w:rsid w:val="004B5572"/>
    <w:rsid w:val="004B7054"/>
    <w:rsid w:val="004C0222"/>
    <w:rsid w:val="004C0615"/>
    <w:rsid w:val="004C24B6"/>
    <w:rsid w:val="004C24DF"/>
    <w:rsid w:val="004C2567"/>
    <w:rsid w:val="004C2A9B"/>
    <w:rsid w:val="004C77E0"/>
    <w:rsid w:val="004D0BB7"/>
    <w:rsid w:val="004D1411"/>
    <w:rsid w:val="004D2173"/>
    <w:rsid w:val="004D23BD"/>
    <w:rsid w:val="004D3219"/>
    <w:rsid w:val="004D33BA"/>
    <w:rsid w:val="004D6795"/>
    <w:rsid w:val="004D7269"/>
    <w:rsid w:val="004D7499"/>
    <w:rsid w:val="004D7EC5"/>
    <w:rsid w:val="004E083D"/>
    <w:rsid w:val="004E1C16"/>
    <w:rsid w:val="004E2AEF"/>
    <w:rsid w:val="004E35E2"/>
    <w:rsid w:val="004E3774"/>
    <w:rsid w:val="004E44A3"/>
    <w:rsid w:val="004E49C3"/>
    <w:rsid w:val="004E5E8B"/>
    <w:rsid w:val="004E6D09"/>
    <w:rsid w:val="004E7171"/>
    <w:rsid w:val="004F212E"/>
    <w:rsid w:val="004F3366"/>
    <w:rsid w:val="004F6291"/>
    <w:rsid w:val="004F6AD6"/>
    <w:rsid w:val="004F72A4"/>
    <w:rsid w:val="00500907"/>
    <w:rsid w:val="005012F8"/>
    <w:rsid w:val="00502D31"/>
    <w:rsid w:val="0050515C"/>
    <w:rsid w:val="00507EE4"/>
    <w:rsid w:val="005130CA"/>
    <w:rsid w:val="00513181"/>
    <w:rsid w:val="0051338D"/>
    <w:rsid w:val="00513A2D"/>
    <w:rsid w:val="00514480"/>
    <w:rsid w:val="00514C72"/>
    <w:rsid w:val="005160AE"/>
    <w:rsid w:val="00523CA4"/>
    <w:rsid w:val="00524063"/>
    <w:rsid w:val="005245B3"/>
    <w:rsid w:val="0052464A"/>
    <w:rsid w:val="00526E61"/>
    <w:rsid w:val="005270D6"/>
    <w:rsid w:val="00527932"/>
    <w:rsid w:val="00527AB2"/>
    <w:rsid w:val="00527B66"/>
    <w:rsid w:val="00530150"/>
    <w:rsid w:val="005321BF"/>
    <w:rsid w:val="00532212"/>
    <w:rsid w:val="0053225C"/>
    <w:rsid w:val="00532750"/>
    <w:rsid w:val="0053276F"/>
    <w:rsid w:val="00533C63"/>
    <w:rsid w:val="00534C37"/>
    <w:rsid w:val="00536716"/>
    <w:rsid w:val="00537E0F"/>
    <w:rsid w:val="00540AD9"/>
    <w:rsid w:val="005518C9"/>
    <w:rsid w:val="00552D52"/>
    <w:rsid w:val="0055330D"/>
    <w:rsid w:val="0055450F"/>
    <w:rsid w:val="0055599C"/>
    <w:rsid w:val="00560879"/>
    <w:rsid w:val="00562789"/>
    <w:rsid w:val="00563476"/>
    <w:rsid w:val="00564887"/>
    <w:rsid w:val="00566384"/>
    <w:rsid w:val="00567C7D"/>
    <w:rsid w:val="00571323"/>
    <w:rsid w:val="00574392"/>
    <w:rsid w:val="005753C1"/>
    <w:rsid w:val="005765C7"/>
    <w:rsid w:val="00576F63"/>
    <w:rsid w:val="00580176"/>
    <w:rsid w:val="00584A46"/>
    <w:rsid w:val="0059054C"/>
    <w:rsid w:val="005975F7"/>
    <w:rsid w:val="005A12CC"/>
    <w:rsid w:val="005A3DE4"/>
    <w:rsid w:val="005A4794"/>
    <w:rsid w:val="005A5627"/>
    <w:rsid w:val="005A5870"/>
    <w:rsid w:val="005A6C2D"/>
    <w:rsid w:val="005A6F64"/>
    <w:rsid w:val="005B0985"/>
    <w:rsid w:val="005B0CEE"/>
    <w:rsid w:val="005B12CD"/>
    <w:rsid w:val="005B2ED1"/>
    <w:rsid w:val="005B488C"/>
    <w:rsid w:val="005B511C"/>
    <w:rsid w:val="005B5D5F"/>
    <w:rsid w:val="005B6FDA"/>
    <w:rsid w:val="005B7329"/>
    <w:rsid w:val="005C0240"/>
    <w:rsid w:val="005C0C0C"/>
    <w:rsid w:val="005C31E9"/>
    <w:rsid w:val="005C32D1"/>
    <w:rsid w:val="005C38E0"/>
    <w:rsid w:val="005C4167"/>
    <w:rsid w:val="005C4CAD"/>
    <w:rsid w:val="005C517B"/>
    <w:rsid w:val="005C6794"/>
    <w:rsid w:val="005C6AB7"/>
    <w:rsid w:val="005D0ACA"/>
    <w:rsid w:val="005D1609"/>
    <w:rsid w:val="005D4418"/>
    <w:rsid w:val="005D567A"/>
    <w:rsid w:val="005E0BE8"/>
    <w:rsid w:val="005E305C"/>
    <w:rsid w:val="005E3ED1"/>
    <w:rsid w:val="005E406A"/>
    <w:rsid w:val="005E41F2"/>
    <w:rsid w:val="005E5D9B"/>
    <w:rsid w:val="005E7454"/>
    <w:rsid w:val="005E7A7C"/>
    <w:rsid w:val="005F0498"/>
    <w:rsid w:val="005F1950"/>
    <w:rsid w:val="005F1A7E"/>
    <w:rsid w:val="005F21FD"/>
    <w:rsid w:val="005F44B8"/>
    <w:rsid w:val="005F7668"/>
    <w:rsid w:val="005F7FE0"/>
    <w:rsid w:val="00601743"/>
    <w:rsid w:val="00602237"/>
    <w:rsid w:val="00602B01"/>
    <w:rsid w:val="00604ADA"/>
    <w:rsid w:val="00605461"/>
    <w:rsid w:val="006061DD"/>
    <w:rsid w:val="00606BDF"/>
    <w:rsid w:val="006102C7"/>
    <w:rsid w:val="00610647"/>
    <w:rsid w:val="006109D5"/>
    <w:rsid w:val="00612D62"/>
    <w:rsid w:val="006136B2"/>
    <w:rsid w:val="00613CA9"/>
    <w:rsid w:val="00613DA7"/>
    <w:rsid w:val="0061454F"/>
    <w:rsid w:val="0061737C"/>
    <w:rsid w:val="00617741"/>
    <w:rsid w:val="00617BD3"/>
    <w:rsid w:val="00620888"/>
    <w:rsid w:val="00621A5E"/>
    <w:rsid w:val="006230AF"/>
    <w:rsid w:val="0062321C"/>
    <w:rsid w:val="00623D44"/>
    <w:rsid w:val="0062487D"/>
    <w:rsid w:val="0063025B"/>
    <w:rsid w:val="00631011"/>
    <w:rsid w:val="0063208A"/>
    <w:rsid w:val="00633EA9"/>
    <w:rsid w:val="0063478E"/>
    <w:rsid w:val="0063591F"/>
    <w:rsid w:val="00636020"/>
    <w:rsid w:val="00640011"/>
    <w:rsid w:val="00646ADC"/>
    <w:rsid w:val="00650FD5"/>
    <w:rsid w:val="006510E8"/>
    <w:rsid w:val="00651DEF"/>
    <w:rsid w:val="006530D8"/>
    <w:rsid w:val="006546A6"/>
    <w:rsid w:val="00655FBA"/>
    <w:rsid w:val="00660398"/>
    <w:rsid w:val="00660F7A"/>
    <w:rsid w:val="00665FEA"/>
    <w:rsid w:val="0066647C"/>
    <w:rsid w:val="006701F9"/>
    <w:rsid w:val="00670F6B"/>
    <w:rsid w:val="0067199F"/>
    <w:rsid w:val="00673070"/>
    <w:rsid w:val="00682A35"/>
    <w:rsid w:val="00684234"/>
    <w:rsid w:val="006854D7"/>
    <w:rsid w:val="00686350"/>
    <w:rsid w:val="00686C26"/>
    <w:rsid w:val="00687159"/>
    <w:rsid w:val="0069073F"/>
    <w:rsid w:val="00691BEC"/>
    <w:rsid w:val="006935BE"/>
    <w:rsid w:val="00693AEA"/>
    <w:rsid w:val="00693B8A"/>
    <w:rsid w:val="006942CF"/>
    <w:rsid w:val="00695102"/>
    <w:rsid w:val="00695503"/>
    <w:rsid w:val="006974A8"/>
    <w:rsid w:val="006A445B"/>
    <w:rsid w:val="006A5407"/>
    <w:rsid w:val="006A5765"/>
    <w:rsid w:val="006B18B1"/>
    <w:rsid w:val="006B2F04"/>
    <w:rsid w:val="006B38E8"/>
    <w:rsid w:val="006B3D00"/>
    <w:rsid w:val="006B4040"/>
    <w:rsid w:val="006B40A4"/>
    <w:rsid w:val="006B5BB6"/>
    <w:rsid w:val="006B5CCA"/>
    <w:rsid w:val="006B6323"/>
    <w:rsid w:val="006B667B"/>
    <w:rsid w:val="006B6866"/>
    <w:rsid w:val="006C4234"/>
    <w:rsid w:val="006C4BC8"/>
    <w:rsid w:val="006C51EF"/>
    <w:rsid w:val="006C5C85"/>
    <w:rsid w:val="006C647A"/>
    <w:rsid w:val="006C674D"/>
    <w:rsid w:val="006C6882"/>
    <w:rsid w:val="006D6E26"/>
    <w:rsid w:val="006E0240"/>
    <w:rsid w:val="006E3820"/>
    <w:rsid w:val="006E3DDC"/>
    <w:rsid w:val="006E464D"/>
    <w:rsid w:val="006E4806"/>
    <w:rsid w:val="006E4841"/>
    <w:rsid w:val="006E4A67"/>
    <w:rsid w:val="006E697B"/>
    <w:rsid w:val="006F0D1D"/>
    <w:rsid w:val="006F149D"/>
    <w:rsid w:val="006F1524"/>
    <w:rsid w:val="006F17B9"/>
    <w:rsid w:val="006F1C43"/>
    <w:rsid w:val="006F1CBA"/>
    <w:rsid w:val="006F2BFF"/>
    <w:rsid w:val="006F6C92"/>
    <w:rsid w:val="006F6F59"/>
    <w:rsid w:val="0070294D"/>
    <w:rsid w:val="00703432"/>
    <w:rsid w:val="0070375F"/>
    <w:rsid w:val="00704290"/>
    <w:rsid w:val="00706D57"/>
    <w:rsid w:val="00706DE1"/>
    <w:rsid w:val="00710F04"/>
    <w:rsid w:val="007113BC"/>
    <w:rsid w:val="00711A3B"/>
    <w:rsid w:val="007134B8"/>
    <w:rsid w:val="00716A5B"/>
    <w:rsid w:val="007177BB"/>
    <w:rsid w:val="007211A9"/>
    <w:rsid w:val="00722222"/>
    <w:rsid w:val="00726DAE"/>
    <w:rsid w:val="007276C2"/>
    <w:rsid w:val="00730659"/>
    <w:rsid w:val="00733200"/>
    <w:rsid w:val="00734B92"/>
    <w:rsid w:val="0073695D"/>
    <w:rsid w:val="0074069D"/>
    <w:rsid w:val="0074202C"/>
    <w:rsid w:val="00743A56"/>
    <w:rsid w:val="00743ED7"/>
    <w:rsid w:val="00745A1F"/>
    <w:rsid w:val="0074622D"/>
    <w:rsid w:val="0074628C"/>
    <w:rsid w:val="00747381"/>
    <w:rsid w:val="0074794A"/>
    <w:rsid w:val="00747DA9"/>
    <w:rsid w:val="007514ED"/>
    <w:rsid w:val="00752067"/>
    <w:rsid w:val="0075387C"/>
    <w:rsid w:val="007557BA"/>
    <w:rsid w:val="007579F6"/>
    <w:rsid w:val="0076075D"/>
    <w:rsid w:val="0076108B"/>
    <w:rsid w:val="0076279A"/>
    <w:rsid w:val="00762E72"/>
    <w:rsid w:val="00763257"/>
    <w:rsid w:val="0076337C"/>
    <w:rsid w:val="007633E4"/>
    <w:rsid w:val="0076374A"/>
    <w:rsid w:val="007647DE"/>
    <w:rsid w:val="0077313D"/>
    <w:rsid w:val="007732EE"/>
    <w:rsid w:val="00777CE0"/>
    <w:rsid w:val="00780349"/>
    <w:rsid w:val="007812D9"/>
    <w:rsid w:val="0078152C"/>
    <w:rsid w:val="007833BB"/>
    <w:rsid w:val="00783B1A"/>
    <w:rsid w:val="00783EBB"/>
    <w:rsid w:val="00784798"/>
    <w:rsid w:val="00786E6C"/>
    <w:rsid w:val="0078746C"/>
    <w:rsid w:val="0078759D"/>
    <w:rsid w:val="0078778D"/>
    <w:rsid w:val="00790CAF"/>
    <w:rsid w:val="00792039"/>
    <w:rsid w:val="00792627"/>
    <w:rsid w:val="00792994"/>
    <w:rsid w:val="00793372"/>
    <w:rsid w:val="007955B6"/>
    <w:rsid w:val="00797F14"/>
    <w:rsid w:val="007A237C"/>
    <w:rsid w:val="007A26A3"/>
    <w:rsid w:val="007A2999"/>
    <w:rsid w:val="007A2FCF"/>
    <w:rsid w:val="007A6A8A"/>
    <w:rsid w:val="007B1C97"/>
    <w:rsid w:val="007B2F32"/>
    <w:rsid w:val="007B543A"/>
    <w:rsid w:val="007B77B3"/>
    <w:rsid w:val="007C1617"/>
    <w:rsid w:val="007C2D63"/>
    <w:rsid w:val="007C7D35"/>
    <w:rsid w:val="007D0646"/>
    <w:rsid w:val="007D128C"/>
    <w:rsid w:val="007D15F4"/>
    <w:rsid w:val="007D221A"/>
    <w:rsid w:val="007D4089"/>
    <w:rsid w:val="007D64FF"/>
    <w:rsid w:val="007D66DE"/>
    <w:rsid w:val="007E0674"/>
    <w:rsid w:val="007E09B1"/>
    <w:rsid w:val="007E63E3"/>
    <w:rsid w:val="007E799F"/>
    <w:rsid w:val="007F2D2A"/>
    <w:rsid w:val="007F2D36"/>
    <w:rsid w:val="007F2EF2"/>
    <w:rsid w:val="007F3DCF"/>
    <w:rsid w:val="007F583B"/>
    <w:rsid w:val="007F6B39"/>
    <w:rsid w:val="00800301"/>
    <w:rsid w:val="008010D3"/>
    <w:rsid w:val="0080722E"/>
    <w:rsid w:val="0081233E"/>
    <w:rsid w:val="00812CB7"/>
    <w:rsid w:val="0081392D"/>
    <w:rsid w:val="00813C85"/>
    <w:rsid w:val="00813D42"/>
    <w:rsid w:val="00814767"/>
    <w:rsid w:val="0081508A"/>
    <w:rsid w:val="00817B7A"/>
    <w:rsid w:val="008205EB"/>
    <w:rsid w:val="0082107D"/>
    <w:rsid w:val="00822DE5"/>
    <w:rsid w:val="00822FE1"/>
    <w:rsid w:val="00823293"/>
    <w:rsid w:val="0082402D"/>
    <w:rsid w:val="008254F5"/>
    <w:rsid w:val="00825CFA"/>
    <w:rsid w:val="0082635B"/>
    <w:rsid w:val="00830510"/>
    <w:rsid w:val="00831C98"/>
    <w:rsid w:val="00831FFE"/>
    <w:rsid w:val="00833ACA"/>
    <w:rsid w:val="008352A9"/>
    <w:rsid w:val="00836113"/>
    <w:rsid w:val="00836671"/>
    <w:rsid w:val="00842C0E"/>
    <w:rsid w:val="0084383F"/>
    <w:rsid w:val="00843904"/>
    <w:rsid w:val="0084535F"/>
    <w:rsid w:val="00845EE5"/>
    <w:rsid w:val="00845F58"/>
    <w:rsid w:val="00846920"/>
    <w:rsid w:val="00847CCC"/>
    <w:rsid w:val="00850754"/>
    <w:rsid w:val="00853854"/>
    <w:rsid w:val="00854013"/>
    <w:rsid w:val="008544E3"/>
    <w:rsid w:val="00854AB3"/>
    <w:rsid w:val="008560EC"/>
    <w:rsid w:val="00857F9B"/>
    <w:rsid w:val="00863E22"/>
    <w:rsid w:val="00863FF7"/>
    <w:rsid w:val="008654B0"/>
    <w:rsid w:val="0086694D"/>
    <w:rsid w:val="00867F53"/>
    <w:rsid w:val="008714A6"/>
    <w:rsid w:val="00871B5F"/>
    <w:rsid w:val="00873853"/>
    <w:rsid w:val="008749B9"/>
    <w:rsid w:val="008750F6"/>
    <w:rsid w:val="00880A7E"/>
    <w:rsid w:val="00883BEE"/>
    <w:rsid w:val="00884EBD"/>
    <w:rsid w:val="00885314"/>
    <w:rsid w:val="008871A0"/>
    <w:rsid w:val="00890AC4"/>
    <w:rsid w:val="00890BFE"/>
    <w:rsid w:val="00891A53"/>
    <w:rsid w:val="00892109"/>
    <w:rsid w:val="00892841"/>
    <w:rsid w:val="00892A94"/>
    <w:rsid w:val="00892CF0"/>
    <w:rsid w:val="0089472A"/>
    <w:rsid w:val="00894A1C"/>
    <w:rsid w:val="008964CB"/>
    <w:rsid w:val="00897C96"/>
    <w:rsid w:val="008A07E9"/>
    <w:rsid w:val="008A1918"/>
    <w:rsid w:val="008A1CAA"/>
    <w:rsid w:val="008A4149"/>
    <w:rsid w:val="008A447E"/>
    <w:rsid w:val="008A5A93"/>
    <w:rsid w:val="008A6165"/>
    <w:rsid w:val="008A662E"/>
    <w:rsid w:val="008A7EC0"/>
    <w:rsid w:val="008B0513"/>
    <w:rsid w:val="008B12DF"/>
    <w:rsid w:val="008B3837"/>
    <w:rsid w:val="008B62FA"/>
    <w:rsid w:val="008B67DA"/>
    <w:rsid w:val="008B7140"/>
    <w:rsid w:val="008B766C"/>
    <w:rsid w:val="008C0639"/>
    <w:rsid w:val="008C137C"/>
    <w:rsid w:val="008C1F82"/>
    <w:rsid w:val="008C662F"/>
    <w:rsid w:val="008C792F"/>
    <w:rsid w:val="008C7EDC"/>
    <w:rsid w:val="008D0204"/>
    <w:rsid w:val="008D053F"/>
    <w:rsid w:val="008D09D2"/>
    <w:rsid w:val="008D3188"/>
    <w:rsid w:val="008D3CEE"/>
    <w:rsid w:val="008D3D7D"/>
    <w:rsid w:val="008D5B05"/>
    <w:rsid w:val="008D79FA"/>
    <w:rsid w:val="008E1A03"/>
    <w:rsid w:val="008E22D1"/>
    <w:rsid w:val="008E23E6"/>
    <w:rsid w:val="008E3F5B"/>
    <w:rsid w:val="008E4704"/>
    <w:rsid w:val="008E5B8B"/>
    <w:rsid w:val="008E5D7C"/>
    <w:rsid w:val="008E688E"/>
    <w:rsid w:val="008F3686"/>
    <w:rsid w:val="008F5571"/>
    <w:rsid w:val="008F74A1"/>
    <w:rsid w:val="009004CD"/>
    <w:rsid w:val="00902E40"/>
    <w:rsid w:val="0090635E"/>
    <w:rsid w:val="00906389"/>
    <w:rsid w:val="0090648C"/>
    <w:rsid w:val="0090779F"/>
    <w:rsid w:val="00907AA0"/>
    <w:rsid w:val="00911672"/>
    <w:rsid w:val="00912D01"/>
    <w:rsid w:val="0091330C"/>
    <w:rsid w:val="0091486A"/>
    <w:rsid w:val="00915246"/>
    <w:rsid w:val="009168A7"/>
    <w:rsid w:val="009210EF"/>
    <w:rsid w:val="0092216C"/>
    <w:rsid w:val="00922695"/>
    <w:rsid w:val="00925434"/>
    <w:rsid w:val="00925AC7"/>
    <w:rsid w:val="0093032A"/>
    <w:rsid w:val="009306CD"/>
    <w:rsid w:val="009314F7"/>
    <w:rsid w:val="009315FA"/>
    <w:rsid w:val="0093301E"/>
    <w:rsid w:val="009350F1"/>
    <w:rsid w:val="009351A8"/>
    <w:rsid w:val="00945366"/>
    <w:rsid w:val="009463C4"/>
    <w:rsid w:val="00946F48"/>
    <w:rsid w:val="00952210"/>
    <w:rsid w:val="00952D35"/>
    <w:rsid w:val="00953115"/>
    <w:rsid w:val="00953755"/>
    <w:rsid w:val="00953838"/>
    <w:rsid w:val="00953CFC"/>
    <w:rsid w:val="009547C9"/>
    <w:rsid w:val="00956148"/>
    <w:rsid w:val="009600FF"/>
    <w:rsid w:val="00963DD3"/>
    <w:rsid w:val="00967397"/>
    <w:rsid w:val="00967AA7"/>
    <w:rsid w:val="00970D7B"/>
    <w:rsid w:val="0097182E"/>
    <w:rsid w:val="009721B4"/>
    <w:rsid w:val="00972248"/>
    <w:rsid w:val="009738E2"/>
    <w:rsid w:val="0097448A"/>
    <w:rsid w:val="00974606"/>
    <w:rsid w:val="00976F31"/>
    <w:rsid w:val="0098073C"/>
    <w:rsid w:val="00980814"/>
    <w:rsid w:val="00981191"/>
    <w:rsid w:val="0098212D"/>
    <w:rsid w:val="00982EA6"/>
    <w:rsid w:val="00986670"/>
    <w:rsid w:val="00987D94"/>
    <w:rsid w:val="0099219C"/>
    <w:rsid w:val="00992352"/>
    <w:rsid w:val="009926C2"/>
    <w:rsid w:val="00997072"/>
    <w:rsid w:val="009A07E3"/>
    <w:rsid w:val="009A1D58"/>
    <w:rsid w:val="009A299C"/>
    <w:rsid w:val="009A42D1"/>
    <w:rsid w:val="009A681F"/>
    <w:rsid w:val="009A6BD5"/>
    <w:rsid w:val="009B2662"/>
    <w:rsid w:val="009B2A95"/>
    <w:rsid w:val="009B41CA"/>
    <w:rsid w:val="009C19EC"/>
    <w:rsid w:val="009C314F"/>
    <w:rsid w:val="009C559A"/>
    <w:rsid w:val="009C5DCD"/>
    <w:rsid w:val="009C7ECB"/>
    <w:rsid w:val="009D0014"/>
    <w:rsid w:val="009D0E72"/>
    <w:rsid w:val="009D12CF"/>
    <w:rsid w:val="009D1BF9"/>
    <w:rsid w:val="009D1E09"/>
    <w:rsid w:val="009D1FC0"/>
    <w:rsid w:val="009D23FD"/>
    <w:rsid w:val="009D3EF6"/>
    <w:rsid w:val="009D45BE"/>
    <w:rsid w:val="009E0905"/>
    <w:rsid w:val="009E2CE2"/>
    <w:rsid w:val="009E58B3"/>
    <w:rsid w:val="009E68A5"/>
    <w:rsid w:val="009E754E"/>
    <w:rsid w:val="009F0D91"/>
    <w:rsid w:val="009F230D"/>
    <w:rsid w:val="009F37AC"/>
    <w:rsid w:val="009F41DF"/>
    <w:rsid w:val="009F479B"/>
    <w:rsid w:val="009F4E71"/>
    <w:rsid w:val="009F5525"/>
    <w:rsid w:val="009F5F21"/>
    <w:rsid w:val="009F71FA"/>
    <w:rsid w:val="00A00241"/>
    <w:rsid w:val="00A0159B"/>
    <w:rsid w:val="00A0178E"/>
    <w:rsid w:val="00A025B2"/>
    <w:rsid w:val="00A03330"/>
    <w:rsid w:val="00A03E09"/>
    <w:rsid w:val="00A043F9"/>
    <w:rsid w:val="00A04A84"/>
    <w:rsid w:val="00A055A9"/>
    <w:rsid w:val="00A06EF0"/>
    <w:rsid w:val="00A0735B"/>
    <w:rsid w:val="00A076CC"/>
    <w:rsid w:val="00A077A8"/>
    <w:rsid w:val="00A07C9B"/>
    <w:rsid w:val="00A10244"/>
    <w:rsid w:val="00A1328E"/>
    <w:rsid w:val="00A13A76"/>
    <w:rsid w:val="00A15812"/>
    <w:rsid w:val="00A168BC"/>
    <w:rsid w:val="00A2194A"/>
    <w:rsid w:val="00A22239"/>
    <w:rsid w:val="00A2258F"/>
    <w:rsid w:val="00A22688"/>
    <w:rsid w:val="00A232C8"/>
    <w:rsid w:val="00A24845"/>
    <w:rsid w:val="00A26832"/>
    <w:rsid w:val="00A3221F"/>
    <w:rsid w:val="00A32D55"/>
    <w:rsid w:val="00A33554"/>
    <w:rsid w:val="00A33B6E"/>
    <w:rsid w:val="00A3444E"/>
    <w:rsid w:val="00A4093A"/>
    <w:rsid w:val="00A44446"/>
    <w:rsid w:val="00A45C8A"/>
    <w:rsid w:val="00A50520"/>
    <w:rsid w:val="00A50605"/>
    <w:rsid w:val="00A50836"/>
    <w:rsid w:val="00A51FF0"/>
    <w:rsid w:val="00A53DC1"/>
    <w:rsid w:val="00A54A8F"/>
    <w:rsid w:val="00A5558C"/>
    <w:rsid w:val="00A55D15"/>
    <w:rsid w:val="00A615CF"/>
    <w:rsid w:val="00A63D4A"/>
    <w:rsid w:val="00A642D7"/>
    <w:rsid w:val="00A64972"/>
    <w:rsid w:val="00A64D8C"/>
    <w:rsid w:val="00A64FC8"/>
    <w:rsid w:val="00A6715D"/>
    <w:rsid w:val="00A7171D"/>
    <w:rsid w:val="00A71FDD"/>
    <w:rsid w:val="00A72168"/>
    <w:rsid w:val="00A75BD6"/>
    <w:rsid w:val="00A7686F"/>
    <w:rsid w:val="00A800FE"/>
    <w:rsid w:val="00A801B1"/>
    <w:rsid w:val="00A80873"/>
    <w:rsid w:val="00A817A7"/>
    <w:rsid w:val="00A83EB9"/>
    <w:rsid w:val="00A843A0"/>
    <w:rsid w:val="00A85243"/>
    <w:rsid w:val="00A8547D"/>
    <w:rsid w:val="00A8565F"/>
    <w:rsid w:val="00A85B89"/>
    <w:rsid w:val="00A862CE"/>
    <w:rsid w:val="00A86A77"/>
    <w:rsid w:val="00A86F0F"/>
    <w:rsid w:val="00A875C0"/>
    <w:rsid w:val="00A907CE"/>
    <w:rsid w:val="00A90FFE"/>
    <w:rsid w:val="00A93213"/>
    <w:rsid w:val="00A933DF"/>
    <w:rsid w:val="00A93BF1"/>
    <w:rsid w:val="00A965CE"/>
    <w:rsid w:val="00A96722"/>
    <w:rsid w:val="00AA2B2E"/>
    <w:rsid w:val="00AA35D5"/>
    <w:rsid w:val="00AA48FE"/>
    <w:rsid w:val="00AA54CA"/>
    <w:rsid w:val="00AA6671"/>
    <w:rsid w:val="00AA6A17"/>
    <w:rsid w:val="00AA7A2B"/>
    <w:rsid w:val="00AB0A94"/>
    <w:rsid w:val="00AB1033"/>
    <w:rsid w:val="00AB3475"/>
    <w:rsid w:val="00AB65FB"/>
    <w:rsid w:val="00AB7304"/>
    <w:rsid w:val="00AC0CE2"/>
    <w:rsid w:val="00AC0CFC"/>
    <w:rsid w:val="00AC1CF8"/>
    <w:rsid w:val="00AC1EEC"/>
    <w:rsid w:val="00AC3873"/>
    <w:rsid w:val="00AC3916"/>
    <w:rsid w:val="00AC537B"/>
    <w:rsid w:val="00AC6244"/>
    <w:rsid w:val="00AD3425"/>
    <w:rsid w:val="00AD4D1A"/>
    <w:rsid w:val="00AD7AB2"/>
    <w:rsid w:val="00AE4907"/>
    <w:rsid w:val="00AE49CE"/>
    <w:rsid w:val="00AE6805"/>
    <w:rsid w:val="00AE6F8A"/>
    <w:rsid w:val="00AF007F"/>
    <w:rsid w:val="00AF0878"/>
    <w:rsid w:val="00AF0E42"/>
    <w:rsid w:val="00AF40B8"/>
    <w:rsid w:val="00AF4B9D"/>
    <w:rsid w:val="00AF7017"/>
    <w:rsid w:val="00B00450"/>
    <w:rsid w:val="00B013A2"/>
    <w:rsid w:val="00B02682"/>
    <w:rsid w:val="00B044D5"/>
    <w:rsid w:val="00B0792D"/>
    <w:rsid w:val="00B103E6"/>
    <w:rsid w:val="00B1165A"/>
    <w:rsid w:val="00B11A77"/>
    <w:rsid w:val="00B11D7F"/>
    <w:rsid w:val="00B123F8"/>
    <w:rsid w:val="00B1244F"/>
    <w:rsid w:val="00B13AE8"/>
    <w:rsid w:val="00B14D32"/>
    <w:rsid w:val="00B150BC"/>
    <w:rsid w:val="00B1575C"/>
    <w:rsid w:val="00B171C6"/>
    <w:rsid w:val="00B17973"/>
    <w:rsid w:val="00B17C83"/>
    <w:rsid w:val="00B200A8"/>
    <w:rsid w:val="00B20818"/>
    <w:rsid w:val="00B20948"/>
    <w:rsid w:val="00B22C9F"/>
    <w:rsid w:val="00B2300D"/>
    <w:rsid w:val="00B24456"/>
    <w:rsid w:val="00B25031"/>
    <w:rsid w:val="00B25268"/>
    <w:rsid w:val="00B26835"/>
    <w:rsid w:val="00B27863"/>
    <w:rsid w:val="00B301F8"/>
    <w:rsid w:val="00B30BF9"/>
    <w:rsid w:val="00B31EE7"/>
    <w:rsid w:val="00B325BF"/>
    <w:rsid w:val="00B34348"/>
    <w:rsid w:val="00B34833"/>
    <w:rsid w:val="00B34F7A"/>
    <w:rsid w:val="00B3518F"/>
    <w:rsid w:val="00B35DD3"/>
    <w:rsid w:val="00B41136"/>
    <w:rsid w:val="00B43B6E"/>
    <w:rsid w:val="00B44FBA"/>
    <w:rsid w:val="00B50261"/>
    <w:rsid w:val="00B51D2F"/>
    <w:rsid w:val="00B52086"/>
    <w:rsid w:val="00B565D9"/>
    <w:rsid w:val="00B56B56"/>
    <w:rsid w:val="00B56DC7"/>
    <w:rsid w:val="00B57492"/>
    <w:rsid w:val="00B6006C"/>
    <w:rsid w:val="00B61238"/>
    <w:rsid w:val="00B62144"/>
    <w:rsid w:val="00B62A9C"/>
    <w:rsid w:val="00B66A1F"/>
    <w:rsid w:val="00B675EA"/>
    <w:rsid w:val="00B70C1D"/>
    <w:rsid w:val="00B760A7"/>
    <w:rsid w:val="00B770A4"/>
    <w:rsid w:val="00B81187"/>
    <w:rsid w:val="00B81D6A"/>
    <w:rsid w:val="00B82204"/>
    <w:rsid w:val="00B83014"/>
    <w:rsid w:val="00B85374"/>
    <w:rsid w:val="00B85A17"/>
    <w:rsid w:val="00B86060"/>
    <w:rsid w:val="00B87660"/>
    <w:rsid w:val="00B96B46"/>
    <w:rsid w:val="00B97C96"/>
    <w:rsid w:val="00BA0243"/>
    <w:rsid w:val="00BA3648"/>
    <w:rsid w:val="00BA5488"/>
    <w:rsid w:val="00BA5761"/>
    <w:rsid w:val="00BB0040"/>
    <w:rsid w:val="00BB1434"/>
    <w:rsid w:val="00BB2542"/>
    <w:rsid w:val="00BB2BAD"/>
    <w:rsid w:val="00BB2DA0"/>
    <w:rsid w:val="00BB3977"/>
    <w:rsid w:val="00BB421D"/>
    <w:rsid w:val="00BB7071"/>
    <w:rsid w:val="00BC0745"/>
    <w:rsid w:val="00BC0E1D"/>
    <w:rsid w:val="00BC41B4"/>
    <w:rsid w:val="00BC4453"/>
    <w:rsid w:val="00BC511F"/>
    <w:rsid w:val="00BC7FAE"/>
    <w:rsid w:val="00BD4EF8"/>
    <w:rsid w:val="00BD7857"/>
    <w:rsid w:val="00BE10C0"/>
    <w:rsid w:val="00BE1442"/>
    <w:rsid w:val="00BE1923"/>
    <w:rsid w:val="00BE2156"/>
    <w:rsid w:val="00BE4824"/>
    <w:rsid w:val="00BE4972"/>
    <w:rsid w:val="00BE7482"/>
    <w:rsid w:val="00BF06B5"/>
    <w:rsid w:val="00BF4E2A"/>
    <w:rsid w:val="00C00BCC"/>
    <w:rsid w:val="00C01052"/>
    <w:rsid w:val="00C01DAC"/>
    <w:rsid w:val="00C066FD"/>
    <w:rsid w:val="00C114C1"/>
    <w:rsid w:val="00C13499"/>
    <w:rsid w:val="00C134FB"/>
    <w:rsid w:val="00C15D3A"/>
    <w:rsid w:val="00C2477F"/>
    <w:rsid w:val="00C25801"/>
    <w:rsid w:val="00C26AD3"/>
    <w:rsid w:val="00C27097"/>
    <w:rsid w:val="00C31749"/>
    <w:rsid w:val="00C34560"/>
    <w:rsid w:val="00C35115"/>
    <w:rsid w:val="00C352A9"/>
    <w:rsid w:val="00C356A1"/>
    <w:rsid w:val="00C35EA1"/>
    <w:rsid w:val="00C374B5"/>
    <w:rsid w:val="00C377F3"/>
    <w:rsid w:val="00C41C2F"/>
    <w:rsid w:val="00C41DD7"/>
    <w:rsid w:val="00C43205"/>
    <w:rsid w:val="00C4363D"/>
    <w:rsid w:val="00C43F6B"/>
    <w:rsid w:val="00C5049D"/>
    <w:rsid w:val="00C5153C"/>
    <w:rsid w:val="00C52415"/>
    <w:rsid w:val="00C52A0F"/>
    <w:rsid w:val="00C53199"/>
    <w:rsid w:val="00C53752"/>
    <w:rsid w:val="00C54054"/>
    <w:rsid w:val="00C541AA"/>
    <w:rsid w:val="00C5430C"/>
    <w:rsid w:val="00C54A54"/>
    <w:rsid w:val="00C54E2A"/>
    <w:rsid w:val="00C5517D"/>
    <w:rsid w:val="00C5715C"/>
    <w:rsid w:val="00C61D9B"/>
    <w:rsid w:val="00C61F42"/>
    <w:rsid w:val="00C622A6"/>
    <w:rsid w:val="00C6383C"/>
    <w:rsid w:val="00C63C35"/>
    <w:rsid w:val="00C63D07"/>
    <w:rsid w:val="00C65222"/>
    <w:rsid w:val="00C67C51"/>
    <w:rsid w:val="00C70142"/>
    <w:rsid w:val="00C74396"/>
    <w:rsid w:val="00C74800"/>
    <w:rsid w:val="00C74824"/>
    <w:rsid w:val="00C748D6"/>
    <w:rsid w:val="00C75BC8"/>
    <w:rsid w:val="00C76C11"/>
    <w:rsid w:val="00C81116"/>
    <w:rsid w:val="00C81B72"/>
    <w:rsid w:val="00C82E6F"/>
    <w:rsid w:val="00C85C20"/>
    <w:rsid w:val="00C90060"/>
    <w:rsid w:val="00C902F8"/>
    <w:rsid w:val="00C90F98"/>
    <w:rsid w:val="00C91225"/>
    <w:rsid w:val="00C91B1B"/>
    <w:rsid w:val="00C93AB9"/>
    <w:rsid w:val="00C942E8"/>
    <w:rsid w:val="00C953EB"/>
    <w:rsid w:val="00C97041"/>
    <w:rsid w:val="00CA327F"/>
    <w:rsid w:val="00CA3C64"/>
    <w:rsid w:val="00CA3D20"/>
    <w:rsid w:val="00CA44E6"/>
    <w:rsid w:val="00CA5068"/>
    <w:rsid w:val="00CA7093"/>
    <w:rsid w:val="00CA761F"/>
    <w:rsid w:val="00CB1745"/>
    <w:rsid w:val="00CB1A92"/>
    <w:rsid w:val="00CB2E04"/>
    <w:rsid w:val="00CB433A"/>
    <w:rsid w:val="00CB4F0A"/>
    <w:rsid w:val="00CB5470"/>
    <w:rsid w:val="00CB603C"/>
    <w:rsid w:val="00CB768D"/>
    <w:rsid w:val="00CB7717"/>
    <w:rsid w:val="00CB78A2"/>
    <w:rsid w:val="00CC0904"/>
    <w:rsid w:val="00CC4172"/>
    <w:rsid w:val="00CC5481"/>
    <w:rsid w:val="00CC7677"/>
    <w:rsid w:val="00CC7ED9"/>
    <w:rsid w:val="00CD36CE"/>
    <w:rsid w:val="00CD4D78"/>
    <w:rsid w:val="00CD683D"/>
    <w:rsid w:val="00CD6A64"/>
    <w:rsid w:val="00CD6B1F"/>
    <w:rsid w:val="00CD76D6"/>
    <w:rsid w:val="00CD7F7E"/>
    <w:rsid w:val="00CE0F66"/>
    <w:rsid w:val="00CE1800"/>
    <w:rsid w:val="00CE1FA3"/>
    <w:rsid w:val="00CE266E"/>
    <w:rsid w:val="00CE2896"/>
    <w:rsid w:val="00CE2ADE"/>
    <w:rsid w:val="00CE3549"/>
    <w:rsid w:val="00CE3B74"/>
    <w:rsid w:val="00CE50D1"/>
    <w:rsid w:val="00CE5E16"/>
    <w:rsid w:val="00CF0F77"/>
    <w:rsid w:val="00CF1E58"/>
    <w:rsid w:val="00CF2431"/>
    <w:rsid w:val="00CF2DE6"/>
    <w:rsid w:val="00CF35B3"/>
    <w:rsid w:val="00CF3AFB"/>
    <w:rsid w:val="00CF3D59"/>
    <w:rsid w:val="00CF4A36"/>
    <w:rsid w:val="00D02DC0"/>
    <w:rsid w:val="00D05092"/>
    <w:rsid w:val="00D1101F"/>
    <w:rsid w:val="00D12E4D"/>
    <w:rsid w:val="00D14426"/>
    <w:rsid w:val="00D16F62"/>
    <w:rsid w:val="00D20AB5"/>
    <w:rsid w:val="00D24C44"/>
    <w:rsid w:val="00D26978"/>
    <w:rsid w:val="00D27BE7"/>
    <w:rsid w:val="00D30262"/>
    <w:rsid w:val="00D30406"/>
    <w:rsid w:val="00D31425"/>
    <w:rsid w:val="00D32AA8"/>
    <w:rsid w:val="00D33B04"/>
    <w:rsid w:val="00D34748"/>
    <w:rsid w:val="00D35FE9"/>
    <w:rsid w:val="00D41DE0"/>
    <w:rsid w:val="00D4317B"/>
    <w:rsid w:val="00D431EA"/>
    <w:rsid w:val="00D434D9"/>
    <w:rsid w:val="00D43A57"/>
    <w:rsid w:val="00D43CD2"/>
    <w:rsid w:val="00D45AA5"/>
    <w:rsid w:val="00D4709B"/>
    <w:rsid w:val="00D47EDB"/>
    <w:rsid w:val="00D52F1E"/>
    <w:rsid w:val="00D531E0"/>
    <w:rsid w:val="00D539BC"/>
    <w:rsid w:val="00D54E9E"/>
    <w:rsid w:val="00D57035"/>
    <w:rsid w:val="00D57C68"/>
    <w:rsid w:val="00D608D6"/>
    <w:rsid w:val="00D61389"/>
    <w:rsid w:val="00D614A8"/>
    <w:rsid w:val="00D658B3"/>
    <w:rsid w:val="00D67411"/>
    <w:rsid w:val="00D6758A"/>
    <w:rsid w:val="00D70BBA"/>
    <w:rsid w:val="00D726FA"/>
    <w:rsid w:val="00D7355B"/>
    <w:rsid w:val="00D73A60"/>
    <w:rsid w:val="00D74304"/>
    <w:rsid w:val="00D74BBF"/>
    <w:rsid w:val="00D75D71"/>
    <w:rsid w:val="00D80283"/>
    <w:rsid w:val="00D816C1"/>
    <w:rsid w:val="00D81CD6"/>
    <w:rsid w:val="00D832F3"/>
    <w:rsid w:val="00D8645A"/>
    <w:rsid w:val="00D87D14"/>
    <w:rsid w:val="00D9370C"/>
    <w:rsid w:val="00D93B1F"/>
    <w:rsid w:val="00D95184"/>
    <w:rsid w:val="00D96B52"/>
    <w:rsid w:val="00DA01E6"/>
    <w:rsid w:val="00DA0881"/>
    <w:rsid w:val="00DA0ECA"/>
    <w:rsid w:val="00DA1A97"/>
    <w:rsid w:val="00DA1CFD"/>
    <w:rsid w:val="00DA2E7E"/>
    <w:rsid w:val="00DA38B9"/>
    <w:rsid w:val="00DA482E"/>
    <w:rsid w:val="00DA4EEF"/>
    <w:rsid w:val="00DA5FED"/>
    <w:rsid w:val="00DA6CD0"/>
    <w:rsid w:val="00DA6F8E"/>
    <w:rsid w:val="00DB1896"/>
    <w:rsid w:val="00DB1DEC"/>
    <w:rsid w:val="00DB5610"/>
    <w:rsid w:val="00DB575C"/>
    <w:rsid w:val="00DB7534"/>
    <w:rsid w:val="00DC0466"/>
    <w:rsid w:val="00DC190D"/>
    <w:rsid w:val="00DC27F6"/>
    <w:rsid w:val="00DC2DC5"/>
    <w:rsid w:val="00DC351F"/>
    <w:rsid w:val="00DD00E0"/>
    <w:rsid w:val="00DD0AF2"/>
    <w:rsid w:val="00DD2AA5"/>
    <w:rsid w:val="00DD34CE"/>
    <w:rsid w:val="00DD4118"/>
    <w:rsid w:val="00DD515D"/>
    <w:rsid w:val="00DE212B"/>
    <w:rsid w:val="00DE2988"/>
    <w:rsid w:val="00DE2D5E"/>
    <w:rsid w:val="00DE2E5F"/>
    <w:rsid w:val="00DE469E"/>
    <w:rsid w:val="00DE47CA"/>
    <w:rsid w:val="00DE58C4"/>
    <w:rsid w:val="00DE6A55"/>
    <w:rsid w:val="00DE789B"/>
    <w:rsid w:val="00DF151B"/>
    <w:rsid w:val="00DF3010"/>
    <w:rsid w:val="00DF43BE"/>
    <w:rsid w:val="00DF549C"/>
    <w:rsid w:val="00DF5F10"/>
    <w:rsid w:val="00DF639B"/>
    <w:rsid w:val="00DF7E0D"/>
    <w:rsid w:val="00E00FD0"/>
    <w:rsid w:val="00E02950"/>
    <w:rsid w:val="00E06F30"/>
    <w:rsid w:val="00E07725"/>
    <w:rsid w:val="00E10D10"/>
    <w:rsid w:val="00E11679"/>
    <w:rsid w:val="00E128C5"/>
    <w:rsid w:val="00E12A1D"/>
    <w:rsid w:val="00E2045C"/>
    <w:rsid w:val="00E2078F"/>
    <w:rsid w:val="00E2083C"/>
    <w:rsid w:val="00E20954"/>
    <w:rsid w:val="00E20C63"/>
    <w:rsid w:val="00E21231"/>
    <w:rsid w:val="00E23C6F"/>
    <w:rsid w:val="00E23FE4"/>
    <w:rsid w:val="00E25610"/>
    <w:rsid w:val="00E259F0"/>
    <w:rsid w:val="00E26D16"/>
    <w:rsid w:val="00E26D5F"/>
    <w:rsid w:val="00E314D6"/>
    <w:rsid w:val="00E317D3"/>
    <w:rsid w:val="00E332F5"/>
    <w:rsid w:val="00E33B41"/>
    <w:rsid w:val="00E3708E"/>
    <w:rsid w:val="00E37A82"/>
    <w:rsid w:val="00E4034A"/>
    <w:rsid w:val="00E4047E"/>
    <w:rsid w:val="00E407B6"/>
    <w:rsid w:val="00E40CC5"/>
    <w:rsid w:val="00E41618"/>
    <w:rsid w:val="00E44D5A"/>
    <w:rsid w:val="00E46B96"/>
    <w:rsid w:val="00E503FB"/>
    <w:rsid w:val="00E52642"/>
    <w:rsid w:val="00E53C52"/>
    <w:rsid w:val="00E56230"/>
    <w:rsid w:val="00E6014E"/>
    <w:rsid w:val="00E60721"/>
    <w:rsid w:val="00E612F2"/>
    <w:rsid w:val="00E6137D"/>
    <w:rsid w:val="00E64BF9"/>
    <w:rsid w:val="00E659F4"/>
    <w:rsid w:val="00E65B82"/>
    <w:rsid w:val="00E65DD2"/>
    <w:rsid w:val="00E679CE"/>
    <w:rsid w:val="00E7013F"/>
    <w:rsid w:val="00E70669"/>
    <w:rsid w:val="00E72267"/>
    <w:rsid w:val="00E72E4F"/>
    <w:rsid w:val="00E73908"/>
    <w:rsid w:val="00E73F86"/>
    <w:rsid w:val="00E74B73"/>
    <w:rsid w:val="00E77AF1"/>
    <w:rsid w:val="00E77BAD"/>
    <w:rsid w:val="00E80BFB"/>
    <w:rsid w:val="00E8255E"/>
    <w:rsid w:val="00E83182"/>
    <w:rsid w:val="00E83298"/>
    <w:rsid w:val="00E83E7F"/>
    <w:rsid w:val="00E87428"/>
    <w:rsid w:val="00E87A52"/>
    <w:rsid w:val="00E90126"/>
    <w:rsid w:val="00E91BFE"/>
    <w:rsid w:val="00E9255F"/>
    <w:rsid w:val="00E92623"/>
    <w:rsid w:val="00E94765"/>
    <w:rsid w:val="00E94A0E"/>
    <w:rsid w:val="00E95C37"/>
    <w:rsid w:val="00E96833"/>
    <w:rsid w:val="00E96DA5"/>
    <w:rsid w:val="00E97F07"/>
    <w:rsid w:val="00EA3963"/>
    <w:rsid w:val="00EA4DEF"/>
    <w:rsid w:val="00EA630C"/>
    <w:rsid w:val="00EA6A86"/>
    <w:rsid w:val="00EB09E7"/>
    <w:rsid w:val="00EB65F9"/>
    <w:rsid w:val="00EB703F"/>
    <w:rsid w:val="00EC0884"/>
    <w:rsid w:val="00EC1525"/>
    <w:rsid w:val="00EC2ED0"/>
    <w:rsid w:val="00EC4677"/>
    <w:rsid w:val="00EC60C1"/>
    <w:rsid w:val="00ED0935"/>
    <w:rsid w:val="00ED0F70"/>
    <w:rsid w:val="00ED2541"/>
    <w:rsid w:val="00EE2202"/>
    <w:rsid w:val="00EE4589"/>
    <w:rsid w:val="00EE6B55"/>
    <w:rsid w:val="00EE7A03"/>
    <w:rsid w:val="00EF1B70"/>
    <w:rsid w:val="00EF2F97"/>
    <w:rsid w:val="00EF3001"/>
    <w:rsid w:val="00EF41BB"/>
    <w:rsid w:val="00EF41DD"/>
    <w:rsid w:val="00EF52CA"/>
    <w:rsid w:val="00EF6AB8"/>
    <w:rsid w:val="00EF6E40"/>
    <w:rsid w:val="00EF7399"/>
    <w:rsid w:val="00EF7DB1"/>
    <w:rsid w:val="00F021EE"/>
    <w:rsid w:val="00F04848"/>
    <w:rsid w:val="00F06981"/>
    <w:rsid w:val="00F10FCC"/>
    <w:rsid w:val="00F13207"/>
    <w:rsid w:val="00F14946"/>
    <w:rsid w:val="00F14CE4"/>
    <w:rsid w:val="00F167B3"/>
    <w:rsid w:val="00F16AD6"/>
    <w:rsid w:val="00F23F70"/>
    <w:rsid w:val="00F250F3"/>
    <w:rsid w:val="00F253C3"/>
    <w:rsid w:val="00F27333"/>
    <w:rsid w:val="00F27BC9"/>
    <w:rsid w:val="00F307A5"/>
    <w:rsid w:val="00F31087"/>
    <w:rsid w:val="00F33197"/>
    <w:rsid w:val="00F34297"/>
    <w:rsid w:val="00F34C6E"/>
    <w:rsid w:val="00F34D59"/>
    <w:rsid w:val="00F35832"/>
    <w:rsid w:val="00F374BC"/>
    <w:rsid w:val="00F415C4"/>
    <w:rsid w:val="00F41989"/>
    <w:rsid w:val="00F42349"/>
    <w:rsid w:val="00F4293A"/>
    <w:rsid w:val="00F4666F"/>
    <w:rsid w:val="00F47C59"/>
    <w:rsid w:val="00F509E4"/>
    <w:rsid w:val="00F5236F"/>
    <w:rsid w:val="00F52B97"/>
    <w:rsid w:val="00F5329F"/>
    <w:rsid w:val="00F544F2"/>
    <w:rsid w:val="00F56318"/>
    <w:rsid w:val="00F5686B"/>
    <w:rsid w:val="00F60FC1"/>
    <w:rsid w:val="00F62136"/>
    <w:rsid w:val="00F62769"/>
    <w:rsid w:val="00F629C2"/>
    <w:rsid w:val="00F64BD9"/>
    <w:rsid w:val="00F65874"/>
    <w:rsid w:val="00F719B2"/>
    <w:rsid w:val="00F71E72"/>
    <w:rsid w:val="00F75725"/>
    <w:rsid w:val="00F76543"/>
    <w:rsid w:val="00F7715C"/>
    <w:rsid w:val="00F77224"/>
    <w:rsid w:val="00F774C1"/>
    <w:rsid w:val="00F8058B"/>
    <w:rsid w:val="00F83149"/>
    <w:rsid w:val="00F8574B"/>
    <w:rsid w:val="00F85B4B"/>
    <w:rsid w:val="00F8643C"/>
    <w:rsid w:val="00F87CDB"/>
    <w:rsid w:val="00F93FE2"/>
    <w:rsid w:val="00F95C18"/>
    <w:rsid w:val="00F967B2"/>
    <w:rsid w:val="00F97BE4"/>
    <w:rsid w:val="00FA33C9"/>
    <w:rsid w:val="00FA4B2B"/>
    <w:rsid w:val="00FB1AF6"/>
    <w:rsid w:val="00FB2413"/>
    <w:rsid w:val="00FB248D"/>
    <w:rsid w:val="00FB2A30"/>
    <w:rsid w:val="00FB3568"/>
    <w:rsid w:val="00FB3F0D"/>
    <w:rsid w:val="00FB45FE"/>
    <w:rsid w:val="00FB4C36"/>
    <w:rsid w:val="00FB564A"/>
    <w:rsid w:val="00FB6D78"/>
    <w:rsid w:val="00FC1CB6"/>
    <w:rsid w:val="00FC24C8"/>
    <w:rsid w:val="00FC2965"/>
    <w:rsid w:val="00FC62CA"/>
    <w:rsid w:val="00FC7C70"/>
    <w:rsid w:val="00FD145E"/>
    <w:rsid w:val="00FD4449"/>
    <w:rsid w:val="00FD4662"/>
    <w:rsid w:val="00FD50E4"/>
    <w:rsid w:val="00FE1A52"/>
    <w:rsid w:val="00FE598B"/>
    <w:rsid w:val="00FE645E"/>
    <w:rsid w:val="00FF3E04"/>
    <w:rsid w:val="00FF3F55"/>
    <w:rsid w:val="00FF6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D58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CE3549"/>
  </w:style>
  <w:style w:type="table" w:styleId="TableGrid">
    <w:name w:val="Table Grid"/>
    <w:basedOn w:val="TableNormal"/>
    <w:uiPriority w:val="99"/>
    <w:rsid w:val="00CE354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EF41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F41BB"/>
    <w:rPr>
      <w:rFonts w:ascii="Tahoma" w:hAnsi="Tahoma" w:cs="Angsana New"/>
      <w:sz w:val="20"/>
      <w:szCs w:val="20"/>
      <w:lang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150</TotalTime>
  <Pages>1</Pages>
  <Words>67</Words>
  <Characters>387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Butterfly</cp:lastModifiedBy>
  <cp:revision>19</cp:revision>
  <cp:lastPrinted>2016-05-09T02:40:00Z</cp:lastPrinted>
  <dcterms:created xsi:type="dcterms:W3CDTF">2014-05-09T08:21:00Z</dcterms:created>
  <dcterms:modified xsi:type="dcterms:W3CDTF">2020-07-23T14:50:00Z</dcterms:modified>
</cp:coreProperties>
</file>