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849" w:rsidRPr="00162A2C" w:rsidRDefault="001B4849" w:rsidP="00B565D9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สรุปประเมินผลจุดแข็ง จุดอ่อน (</w:t>
      </w:r>
      <w:r w:rsidRPr="00162A2C">
        <w:rPr>
          <w:rFonts w:ascii="TH SarabunPSK" w:hAnsi="TH SarabunPSK" w:cs="TH SarabunPSK"/>
          <w:b/>
          <w:bCs/>
          <w:sz w:val="40"/>
          <w:szCs w:val="40"/>
        </w:rPr>
        <w:t>SDQ</w:t>
      </w: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) ประจำปีการศึกษา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...</w:t>
      </w:r>
    </w:p>
    <w:p w:rsidR="001B4849" w:rsidRPr="00162A2C" w:rsidRDefault="001B4849" w:rsidP="00B565D9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โรงเรียนดงขุยวิทยาคม  อำเภอชนแดน  จังหวัดเพชรบูรณ์</w:t>
      </w:r>
    </w:p>
    <w:p w:rsidR="001B4849" w:rsidRPr="00162A2C" w:rsidRDefault="001B4849" w:rsidP="00162A2C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จำนวนนักเรียนท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ั้งหมด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…. </w:t>
      </w:r>
      <w:bookmarkStart w:id="0" w:name="_GoBack"/>
      <w:bookmarkEnd w:id="0"/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คน</w:t>
      </w:r>
    </w:p>
    <w:p w:rsidR="001B4849" w:rsidRDefault="001B4849" w:rsidP="00B565D9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949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93"/>
        <w:gridCol w:w="1015"/>
        <w:gridCol w:w="686"/>
        <w:gridCol w:w="709"/>
        <w:gridCol w:w="921"/>
        <w:gridCol w:w="71"/>
        <w:gridCol w:w="1276"/>
        <w:gridCol w:w="425"/>
        <w:gridCol w:w="543"/>
        <w:gridCol w:w="1158"/>
      </w:tblGrid>
      <w:tr w:rsidR="001B4849" w:rsidRPr="008A1816">
        <w:tc>
          <w:tcPr>
            <w:tcW w:w="2693" w:type="dxa"/>
            <w:vMerge w:val="restart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  <w:gridSpan w:val="9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แปลผล</w:t>
            </w:r>
          </w:p>
        </w:tc>
      </w:tr>
      <w:tr w:rsidR="001B4849" w:rsidRPr="008A1816">
        <w:tc>
          <w:tcPr>
            <w:tcW w:w="2693" w:type="dxa"/>
            <w:vMerge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5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1395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21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1347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68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มีปัญหา</w:t>
            </w:r>
          </w:p>
        </w:tc>
        <w:tc>
          <w:tcPr>
            <w:tcW w:w="1158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B4849" w:rsidRPr="008A1816">
        <w:tc>
          <w:tcPr>
            <w:tcW w:w="2693" w:type="dxa"/>
          </w:tcPr>
          <w:p w:rsidR="001B4849" w:rsidRPr="008A1816" w:rsidRDefault="001B4849" w:rsidP="008A1816">
            <w:pPr>
              <w:pStyle w:val="NoSpacing"/>
              <w:numPr>
                <w:ilvl w:val="0"/>
                <w:numId w:val="2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อารมณ์</w:t>
            </w:r>
          </w:p>
        </w:tc>
        <w:tc>
          <w:tcPr>
            <w:tcW w:w="1015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7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8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8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4849" w:rsidRPr="008A1816">
        <w:tc>
          <w:tcPr>
            <w:tcW w:w="2693" w:type="dxa"/>
          </w:tcPr>
          <w:p w:rsidR="001B4849" w:rsidRPr="008A1816" w:rsidRDefault="001B4849" w:rsidP="008A1816">
            <w:pPr>
              <w:pStyle w:val="NoSpacing"/>
              <w:numPr>
                <w:ilvl w:val="0"/>
                <w:numId w:val="2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พฤติกรรมเกเร</w:t>
            </w:r>
          </w:p>
        </w:tc>
        <w:tc>
          <w:tcPr>
            <w:tcW w:w="1015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7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8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8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4849" w:rsidRPr="008A1816">
        <w:tc>
          <w:tcPr>
            <w:tcW w:w="2693" w:type="dxa"/>
          </w:tcPr>
          <w:p w:rsidR="001B4849" w:rsidRPr="008A1816" w:rsidRDefault="001B4849" w:rsidP="008A1816">
            <w:pPr>
              <w:pStyle w:val="NoSpacing"/>
              <w:numPr>
                <w:ilvl w:val="0"/>
                <w:numId w:val="2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พฤติกรรมไม่นิ่ง/สมาธิสั้น</w:t>
            </w:r>
          </w:p>
        </w:tc>
        <w:tc>
          <w:tcPr>
            <w:tcW w:w="1015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7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8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8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4849" w:rsidRPr="008A1816">
        <w:tc>
          <w:tcPr>
            <w:tcW w:w="2693" w:type="dxa"/>
          </w:tcPr>
          <w:p w:rsidR="001B4849" w:rsidRPr="008A1816" w:rsidRDefault="001B4849" w:rsidP="008A1816">
            <w:pPr>
              <w:pStyle w:val="NoSpacing"/>
              <w:numPr>
                <w:ilvl w:val="0"/>
                <w:numId w:val="2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ความสัมพันธ์กับเพื่อน</w:t>
            </w:r>
          </w:p>
        </w:tc>
        <w:tc>
          <w:tcPr>
            <w:tcW w:w="1015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7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8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8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4849" w:rsidRPr="008A1816">
        <w:tc>
          <w:tcPr>
            <w:tcW w:w="2693" w:type="dxa"/>
          </w:tcPr>
          <w:p w:rsidR="001B4849" w:rsidRPr="008A1816" w:rsidRDefault="001B4849" w:rsidP="008A1816">
            <w:pPr>
              <w:pStyle w:val="NoSpacing"/>
              <w:ind w:left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ผลการประเมินทั้ง </w:t>
            </w: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015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7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8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8" w:type="dxa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4849" w:rsidRPr="008A1816">
        <w:tc>
          <w:tcPr>
            <w:tcW w:w="9497" w:type="dxa"/>
            <w:gridSpan w:val="10"/>
            <w:tcBorders>
              <w:left w:val="nil"/>
              <w:right w:val="nil"/>
            </w:tcBorders>
            <w:vAlign w:val="center"/>
          </w:tcPr>
          <w:p w:rsidR="001B4849" w:rsidRPr="008A1816" w:rsidRDefault="001B4849" w:rsidP="008A1816">
            <w:pPr>
              <w:pStyle w:val="NoSpacing"/>
              <w:ind w:left="31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B4849" w:rsidRPr="008A1816" w:rsidRDefault="001B4849" w:rsidP="008A1816">
            <w:pPr>
              <w:pStyle w:val="NoSpacing"/>
              <w:ind w:left="31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B4849" w:rsidRPr="008A1816" w:rsidRDefault="001B4849" w:rsidP="008A1816">
            <w:pPr>
              <w:pStyle w:val="NoSpacing"/>
              <w:ind w:left="31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ความสามารถทางสังคม</w:t>
            </w:r>
          </w:p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1B4849" w:rsidRPr="008A1816">
        <w:tc>
          <w:tcPr>
            <w:tcW w:w="2693" w:type="dxa"/>
            <w:vAlign w:val="center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3402" w:type="dxa"/>
            <w:gridSpan w:val="5"/>
            <w:vAlign w:val="center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มีจุดแข็ง</w:t>
            </w:r>
          </w:p>
        </w:tc>
        <w:tc>
          <w:tcPr>
            <w:tcW w:w="3402" w:type="dxa"/>
            <w:gridSpan w:val="4"/>
            <w:vAlign w:val="center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ไม่มีจุดแข็ง</w:t>
            </w:r>
          </w:p>
        </w:tc>
      </w:tr>
      <w:tr w:rsidR="001B4849" w:rsidRPr="008A1816">
        <w:tc>
          <w:tcPr>
            <w:tcW w:w="2693" w:type="dxa"/>
            <w:vAlign w:val="center"/>
          </w:tcPr>
          <w:p w:rsidR="001B4849" w:rsidRPr="008A1816" w:rsidRDefault="001B4849" w:rsidP="008A1816">
            <w:pPr>
              <w:pStyle w:val="NoSpacing"/>
              <w:ind w:left="317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849" w:rsidRPr="008A1816" w:rsidRDefault="001B4849" w:rsidP="008A1816">
            <w:pPr>
              <w:pStyle w:val="NoSpacing"/>
              <w:numPr>
                <w:ilvl w:val="0"/>
                <w:numId w:val="2"/>
              </w:numPr>
              <w:ind w:left="317" w:hanging="31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ความสามารถทางสังคม</w:t>
            </w:r>
          </w:p>
          <w:p w:rsidR="001B4849" w:rsidRPr="008A1816" w:rsidRDefault="001B4849" w:rsidP="008A1816">
            <w:pPr>
              <w:pStyle w:val="NoSpacing"/>
              <w:ind w:left="31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1701" w:type="dxa"/>
            <w:gridSpan w:val="3"/>
            <w:vAlign w:val="center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1701" w:type="dxa"/>
            <w:gridSpan w:val="2"/>
            <w:vAlign w:val="center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1701" w:type="dxa"/>
            <w:gridSpan w:val="2"/>
            <w:vAlign w:val="center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1816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1B4849" w:rsidRPr="008A1816">
        <w:tc>
          <w:tcPr>
            <w:tcW w:w="2693" w:type="dxa"/>
          </w:tcPr>
          <w:p w:rsidR="001B4849" w:rsidRPr="008A1816" w:rsidRDefault="001B4849" w:rsidP="008A1816">
            <w:pPr>
              <w:pStyle w:val="NoSpacing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849" w:rsidRPr="008A1816" w:rsidRDefault="001B4849" w:rsidP="008A1816">
            <w:pPr>
              <w:pStyle w:val="NoSpacing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</w:tcPr>
          <w:p w:rsidR="001B4849" w:rsidRPr="008A1816" w:rsidRDefault="001B4849" w:rsidP="008A1816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B4849" w:rsidRDefault="001B4849" w:rsidP="00B565D9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sectPr w:rsidR="001B4849" w:rsidSect="0014410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1D7F"/>
    <w:multiLevelType w:val="hybridMultilevel"/>
    <w:tmpl w:val="509CEF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7391551"/>
    <w:multiLevelType w:val="hybridMultilevel"/>
    <w:tmpl w:val="04E04BF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7E7215B"/>
    <w:multiLevelType w:val="hybridMultilevel"/>
    <w:tmpl w:val="BB22AE78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3549"/>
    <w:rsid w:val="00002D37"/>
    <w:rsid w:val="00003A96"/>
    <w:rsid w:val="00003AEC"/>
    <w:rsid w:val="00010E1D"/>
    <w:rsid w:val="00011C24"/>
    <w:rsid w:val="00012541"/>
    <w:rsid w:val="00014779"/>
    <w:rsid w:val="0001517E"/>
    <w:rsid w:val="00015278"/>
    <w:rsid w:val="000164F2"/>
    <w:rsid w:val="00016A64"/>
    <w:rsid w:val="000218E2"/>
    <w:rsid w:val="00021E9C"/>
    <w:rsid w:val="00030F9A"/>
    <w:rsid w:val="00031C19"/>
    <w:rsid w:val="00032213"/>
    <w:rsid w:val="000351FF"/>
    <w:rsid w:val="00042F53"/>
    <w:rsid w:val="0004358F"/>
    <w:rsid w:val="000451EA"/>
    <w:rsid w:val="000454D0"/>
    <w:rsid w:val="000459A1"/>
    <w:rsid w:val="0004611C"/>
    <w:rsid w:val="00046862"/>
    <w:rsid w:val="000509C2"/>
    <w:rsid w:val="000541C5"/>
    <w:rsid w:val="00054DB9"/>
    <w:rsid w:val="00055988"/>
    <w:rsid w:val="00056BC6"/>
    <w:rsid w:val="00056EE1"/>
    <w:rsid w:val="0005708D"/>
    <w:rsid w:val="000609BE"/>
    <w:rsid w:val="00062CC4"/>
    <w:rsid w:val="00065418"/>
    <w:rsid w:val="00065E5D"/>
    <w:rsid w:val="000665BB"/>
    <w:rsid w:val="00066F1B"/>
    <w:rsid w:val="00071F42"/>
    <w:rsid w:val="000742FC"/>
    <w:rsid w:val="00074F7D"/>
    <w:rsid w:val="00075781"/>
    <w:rsid w:val="0007783A"/>
    <w:rsid w:val="000833F0"/>
    <w:rsid w:val="00083651"/>
    <w:rsid w:val="00090022"/>
    <w:rsid w:val="000903B3"/>
    <w:rsid w:val="0009169F"/>
    <w:rsid w:val="00091990"/>
    <w:rsid w:val="00092A65"/>
    <w:rsid w:val="000945E9"/>
    <w:rsid w:val="000958E9"/>
    <w:rsid w:val="00097A57"/>
    <w:rsid w:val="000A069D"/>
    <w:rsid w:val="000A0E2C"/>
    <w:rsid w:val="000A1973"/>
    <w:rsid w:val="000A1ED3"/>
    <w:rsid w:val="000A5CBD"/>
    <w:rsid w:val="000A5D47"/>
    <w:rsid w:val="000A6370"/>
    <w:rsid w:val="000A6B31"/>
    <w:rsid w:val="000A7869"/>
    <w:rsid w:val="000B0AEB"/>
    <w:rsid w:val="000B1FFF"/>
    <w:rsid w:val="000B3AF0"/>
    <w:rsid w:val="000B57B7"/>
    <w:rsid w:val="000B6090"/>
    <w:rsid w:val="000B6879"/>
    <w:rsid w:val="000B6E0D"/>
    <w:rsid w:val="000B79E5"/>
    <w:rsid w:val="000C047A"/>
    <w:rsid w:val="000C4868"/>
    <w:rsid w:val="000C6383"/>
    <w:rsid w:val="000C70C7"/>
    <w:rsid w:val="000D1DC8"/>
    <w:rsid w:val="000D3779"/>
    <w:rsid w:val="000D3A3E"/>
    <w:rsid w:val="000D5373"/>
    <w:rsid w:val="000D6212"/>
    <w:rsid w:val="000D7738"/>
    <w:rsid w:val="000D77A9"/>
    <w:rsid w:val="000D79CE"/>
    <w:rsid w:val="000E1074"/>
    <w:rsid w:val="000E14AC"/>
    <w:rsid w:val="000E2A02"/>
    <w:rsid w:val="000E2E43"/>
    <w:rsid w:val="000E316F"/>
    <w:rsid w:val="000E360F"/>
    <w:rsid w:val="000E5B0D"/>
    <w:rsid w:val="000E5E59"/>
    <w:rsid w:val="000E7098"/>
    <w:rsid w:val="000E7ADB"/>
    <w:rsid w:val="000F2119"/>
    <w:rsid w:val="000F53D7"/>
    <w:rsid w:val="000F6B18"/>
    <w:rsid w:val="000F7DB1"/>
    <w:rsid w:val="00100D49"/>
    <w:rsid w:val="00101614"/>
    <w:rsid w:val="00102919"/>
    <w:rsid w:val="00105082"/>
    <w:rsid w:val="00105CF7"/>
    <w:rsid w:val="001106C0"/>
    <w:rsid w:val="001117E0"/>
    <w:rsid w:val="00112570"/>
    <w:rsid w:val="001125A0"/>
    <w:rsid w:val="0011469C"/>
    <w:rsid w:val="00114E69"/>
    <w:rsid w:val="00116534"/>
    <w:rsid w:val="00117751"/>
    <w:rsid w:val="00117759"/>
    <w:rsid w:val="0012128C"/>
    <w:rsid w:val="001237DC"/>
    <w:rsid w:val="0012399B"/>
    <w:rsid w:val="00123D7D"/>
    <w:rsid w:val="0012448F"/>
    <w:rsid w:val="00125A67"/>
    <w:rsid w:val="0013174F"/>
    <w:rsid w:val="00136F07"/>
    <w:rsid w:val="001406A2"/>
    <w:rsid w:val="00141754"/>
    <w:rsid w:val="0014189D"/>
    <w:rsid w:val="00142FB4"/>
    <w:rsid w:val="0014352D"/>
    <w:rsid w:val="00144108"/>
    <w:rsid w:val="00144880"/>
    <w:rsid w:val="0014790E"/>
    <w:rsid w:val="00150829"/>
    <w:rsid w:val="001519B8"/>
    <w:rsid w:val="00151ACF"/>
    <w:rsid w:val="00151E49"/>
    <w:rsid w:val="00152468"/>
    <w:rsid w:val="00156E48"/>
    <w:rsid w:val="001570A4"/>
    <w:rsid w:val="0016098A"/>
    <w:rsid w:val="00160E2F"/>
    <w:rsid w:val="00162A2C"/>
    <w:rsid w:val="001659D5"/>
    <w:rsid w:val="00167236"/>
    <w:rsid w:val="00170861"/>
    <w:rsid w:val="00171556"/>
    <w:rsid w:val="00172376"/>
    <w:rsid w:val="0017292E"/>
    <w:rsid w:val="001733DF"/>
    <w:rsid w:val="0017406B"/>
    <w:rsid w:val="00174DFB"/>
    <w:rsid w:val="00175F38"/>
    <w:rsid w:val="001806D1"/>
    <w:rsid w:val="001810FD"/>
    <w:rsid w:val="00181B42"/>
    <w:rsid w:val="00182550"/>
    <w:rsid w:val="00182BDF"/>
    <w:rsid w:val="00183BAA"/>
    <w:rsid w:val="0018433D"/>
    <w:rsid w:val="0018438C"/>
    <w:rsid w:val="001845C6"/>
    <w:rsid w:val="00184874"/>
    <w:rsid w:val="001852A1"/>
    <w:rsid w:val="00185780"/>
    <w:rsid w:val="001867F8"/>
    <w:rsid w:val="00190F6D"/>
    <w:rsid w:val="001910AC"/>
    <w:rsid w:val="00193129"/>
    <w:rsid w:val="001936A9"/>
    <w:rsid w:val="001949C1"/>
    <w:rsid w:val="0019706D"/>
    <w:rsid w:val="00197C62"/>
    <w:rsid w:val="001A083D"/>
    <w:rsid w:val="001A10DE"/>
    <w:rsid w:val="001A1D8B"/>
    <w:rsid w:val="001A2FD7"/>
    <w:rsid w:val="001A46F5"/>
    <w:rsid w:val="001A58EC"/>
    <w:rsid w:val="001A59FE"/>
    <w:rsid w:val="001A7F8D"/>
    <w:rsid w:val="001B0E66"/>
    <w:rsid w:val="001B1738"/>
    <w:rsid w:val="001B2116"/>
    <w:rsid w:val="001B2620"/>
    <w:rsid w:val="001B2DBF"/>
    <w:rsid w:val="001B4849"/>
    <w:rsid w:val="001B50FF"/>
    <w:rsid w:val="001B63B9"/>
    <w:rsid w:val="001C0DC3"/>
    <w:rsid w:val="001C1012"/>
    <w:rsid w:val="001C1B21"/>
    <w:rsid w:val="001C240B"/>
    <w:rsid w:val="001C2FD8"/>
    <w:rsid w:val="001C4A89"/>
    <w:rsid w:val="001C535A"/>
    <w:rsid w:val="001C5464"/>
    <w:rsid w:val="001C5F3B"/>
    <w:rsid w:val="001C6C4E"/>
    <w:rsid w:val="001D236C"/>
    <w:rsid w:val="001D2650"/>
    <w:rsid w:val="001D29A0"/>
    <w:rsid w:val="001D3649"/>
    <w:rsid w:val="001D3CAC"/>
    <w:rsid w:val="001D67A9"/>
    <w:rsid w:val="001D7A3E"/>
    <w:rsid w:val="001E1C73"/>
    <w:rsid w:val="001E218D"/>
    <w:rsid w:val="001E2FF1"/>
    <w:rsid w:val="001E3000"/>
    <w:rsid w:val="001E3DE7"/>
    <w:rsid w:val="001E4EE3"/>
    <w:rsid w:val="001E5985"/>
    <w:rsid w:val="001E7350"/>
    <w:rsid w:val="001E79C4"/>
    <w:rsid w:val="001F0E29"/>
    <w:rsid w:val="001F1141"/>
    <w:rsid w:val="001F1343"/>
    <w:rsid w:val="001F20F6"/>
    <w:rsid w:val="001F29CB"/>
    <w:rsid w:val="001F6F82"/>
    <w:rsid w:val="001F7DBD"/>
    <w:rsid w:val="002016E3"/>
    <w:rsid w:val="0020307B"/>
    <w:rsid w:val="002030CE"/>
    <w:rsid w:val="00203E33"/>
    <w:rsid w:val="00204A50"/>
    <w:rsid w:val="00205305"/>
    <w:rsid w:val="00205C6C"/>
    <w:rsid w:val="00207E85"/>
    <w:rsid w:val="0021116B"/>
    <w:rsid w:val="002113E3"/>
    <w:rsid w:val="00212E3B"/>
    <w:rsid w:val="00212E92"/>
    <w:rsid w:val="002131B7"/>
    <w:rsid w:val="002154B3"/>
    <w:rsid w:val="002166AE"/>
    <w:rsid w:val="00216995"/>
    <w:rsid w:val="002173DE"/>
    <w:rsid w:val="00220EC7"/>
    <w:rsid w:val="00223381"/>
    <w:rsid w:val="00223B3F"/>
    <w:rsid w:val="00226255"/>
    <w:rsid w:val="002266F6"/>
    <w:rsid w:val="002268FB"/>
    <w:rsid w:val="00227B3D"/>
    <w:rsid w:val="00230444"/>
    <w:rsid w:val="00230719"/>
    <w:rsid w:val="00230C1D"/>
    <w:rsid w:val="002320C2"/>
    <w:rsid w:val="0023228E"/>
    <w:rsid w:val="00233E31"/>
    <w:rsid w:val="00234553"/>
    <w:rsid w:val="002346F8"/>
    <w:rsid w:val="00234E81"/>
    <w:rsid w:val="00235BAE"/>
    <w:rsid w:val="00236781"/>
    <w:rsid w:val="0024218C"/>
    <w:rsid w:val="00243376"/>
    <w:rsid w:val="00244648"/>
    <w:rsid w:val="0024476C"/>
    <w:rsid w:val="002521FD"/>
    <w:rsid w:val="00255D78"/>
    <w:rsid w:val="00256DA3"/>
    <w:rsid w:val="00260465"/>
    <w:rsid w:val="002611EE"/>
    <w:rsid w:val="002618D0"/>
    <w:rsid w:val="0026272C"/>
    <w:rsid w:val="00262912"/>
    <w:rsid w:val="002630A9"/>
    <w:rsid w:val="00265D3F"/>
    <w:rsid w:val="002674EE"/>
    <w:rsid w:val="00267DCF"/>
    <w:rsid w:val="00270CFF"/>
    <w:rsid w:val="00276B4F"/>
    <w:rsid w:val="00277DF7"/>
    <w:rsid w:val="002814C9"/>
    <w:rsid w:val="00287260"/>
    <w:rsid w:val="00292966"/>
    <w:rsid w:val="002932C0"/>
    <w:rsid w:val="00293CBA"/>
    <w:rsid w:val="002A0845"/>
    <w:rsid w:val="002A17F4"/>
    <w:rsid w:val="002A21F4"/>
    <w:rsid w:val="002A225C"/>
    <w:rsid w:val="002A2C53"/>
    <w:rsid w:val="002A5296"/>
    <w:rsid w:val="002A5E9A"/>
    <w:rsid w:val="002A763B"/>
    <w:rsid w:val="002B3364"/>
    <w:rsid w:val="002B347B"/>
    <w:rsid w:val="002B5355"/>
    <w:rsid w:val="002B5494"/>
    <w:rsid w:val="002B708A"/>
    <w:rsid w:val="002C016B"/>
    <w:rsid w:val="002C1988"/>
    <w:rsid w:val="002C20E2"/>
    <w:rsid w:val="002C29CD"/>
    <w:rsid w:val="002C2FD7"/>
    <w:rsid w:val="002C57EB"/>
    <w:rsid w:val="002C5A3D"/>
    <w:rsid w:val="002C6B83"/>
    <w:rsid w:val="002D33ED"/>
    <w:rsid w:val="002D386A"/>
    <w:rsid w:val="002D3BE0"/>
    <w:rsid w:val="002D765E"/>
    <w:rsid w:val="002E1C25"/>
    <w:rsid w:val="002E24C9"/>
    <w:rsid w:val="002E2E43"/>
    <w:rsid w:val="002E36F8"/>
    <w:rsid w:val="002E3C98"/>
    <w:rsid w:val="002E46C2"/>
    <w:rsid w:val="002E691B"/>
    <w:rsid w:val="002E7EB0"/>
    <w:rsid w:val="002F1026"/>
    <w:rsid w:val="002F348C"/>
    <w:rsid w:val="002F5E7B"/>
    <w:rsid w:val="002F70E0"/>
    <w:rsid w:val="002F748B"/>
    <w:rsid w:val="002F7FB6"/>
    <w:rsid w:val="0030285D"/>
    <w:rsid w:val="00302CBC"/>
    <w:rsid w:val="003034BF"/>
    <w:rsid w:val="003044B7"/>
    <w:rsid w:val="00304518"/>
    <w:rsid w:val="003048B9"/>
    <w:rsid w:val="0030557F"/>
    <w:rsid w:val="00306AC5"/>
    <w:rsid w:val="00307341"/>
    <w:rsid w:val="00307FC1"/>
    <w:rsid w:val="003100A3"/>
    <w:rsid w:val="00310AB9"/>
    <w:rsid w:val="003117D3"/>
    <w:rsid w:val="00311C43"/>
    <w:rsid w:val="003120F1"/>
    <w:rsid w:val="00314FF9"/>
    <w:rsid w:val="00316840"/>
    <w:rsid w:val="003168DF"/>
    <w:rsid w:val="003173B4"/>
    <w:rsid w:val="003205AF"/>
    <w:rsid w:val="00326691"/>
    <w:rsid w:val="00327D22"/>
    <w:rsid w:val="003301D9"/>
    <w:rsid w:val="00330D5A"/>
    <w:rsid w:val="00331847"/>
    <w:rsid w:val="0033387D"/>
    <w:rsid w:val="00333E97"/>
    <w:rsid w:val="003343B4"/>
    <w:rsid w:val="00334EAC"/>
    <w:rsid w:val="003366DA"/>
    <w:rsid w:val="00336836"/>
    <w:rsid w:val="00340E90"/>
    <w:rsid w:val="00342D59"/>
    <w:rsid w:val="00344003"/>
    <w:rsid w:val="00344546"/>
    <w:rsid w:val="00346F64"/>
    <w:rsid w:val="00350CD2"/>
    <w:rsid w:val="0035112D"/>
    <w:rsid w:val="0035115F"/>
    <w:rsid w:val="0035163B"/>
    <w:rsid w:val="00351BB0"/>
    <w:rsid w:val="00352BFA"/>
    <w:rsid w:val="0035486B"/>
    <w:rsid w:val="00354FF9"/>
    <w:rsid w:val="0036015F"/>
    <w:rsid w:val="003626D7"/>
    <w:rsid w:val="003634B5"/>
    <w:rsid w:val="003649D2"/>
    <w:rsid w:val="00366976"/>
    <w:rsid w:val="003707F3"/>
    <w:rsid w:val="00370A56"/>
    <w:rsid w:val="00371376"/>
    <w:rsid w:val="00371F5F"/>
    <w:rsid w:val="00373926"/>
    <w:rsid w:val="00376B18"/>
    <w:rsid w:val="00377F37"/>
    <w:rsid w:val="00380D9E"/>
    <w:rsid w:val="0038260C"/>
    <w:rsid w:val="00383239"/>
    <w:rsid w:val="003841A3"/>
    <w:rsid w:val="003855E1"/>
    <w:rsid w:val="0038684A"/>
    <w:rsid w:val="00387000"/>
    <w:rsid w:val="00387C07"/>
    <w:rsid w:val="00392A97"/>
    <w:rsid w:val="00392B06"/>
    <w:rsid w:val="003948D2"/>
    <w:rsid w:val="00394C05"/>
    <w:rsid w:val="00395C13"/>
    <w:rsid w:val="00396A2E"/>
    <w:rsid w:val="00397C46"/>
    <w:rsid w:val="003A313C"/>
    <w:rsid w:val="003A371D"/>
    <w:rsid w:val="003A47F7"/>
    <w:rsid w:val="003A4D92"/>
    <w:rsid w:val="003A5EC9"/>
    <w:rsid w:val="003A6308"/>
    <w:rsid w:val="003A6EB9"/>
    <w:rsid w:val="003A7F98"/>
    <w:rsid w:val="003B1528"/>
    <w:rsid w:val="003B3173"/>
    <w:rsid w:val="003B3556"/>
    <w:rsid w:val="003B6504"/>
    <w:rsid w:val="003B6F06"/>
    <w:rsid w:val="003B73B7"/>
    <w:rsid w:val="003B7A5C"/>
    <w:rsid w:val="003C0A78"/>
    <w:rsid w:val="003C2F1D"/>
    <w:rsid w:val="003C4F9A"/>
    <w:rsid w:val="003C6B96"/>
    <w:rsid w:val="003C76F0"/>
    <w:rsid w:val="003D3432"/>
    <w:rsid w:val="003D5C62"/>
    <w:rsid w:val="003D69FE"/>
    <w:rsid w:val="003D7E9E"/>
    <w:rsid w:val="003E0BEF"/>
    <w:rsid w:val="003E2274"/>
    <w:rsid w:val="003E2DC9"/>
    <w:rsid w:val="003E5FFC"/>
    <w:rsid w:val="003F1843"/>
    <w:rsid w:val="003F1C32"/>
    <w:rsid w:val="003F6674"/>
    <w:rsid w:val="003F7228"/>
    <w:rsid w:val="003F78AD"/>
    <w:rsid w:val="00400278"/>
    <w:rsid w:val="0040514B"/>
    <w:rsid w:val="0040525C"/>
    <w:rsid w:val="00405545"/>
    <w:rsid w:val="004060E0"/>
    <w:rsid w:val="00410185"/>
    <w:rsid w:val="00413209"/>
    <w:rsid w:val="004175B9"/>
    <w:rsid w:val="004210A0"/>
    <w:rsid w:val="00421786"/>
    <w:rsid w:val="004229CD"/>
    <w:rsid w:val="00422DD7"/>
    <w:rsid w:val="00422DE9"/>
    <w:rsid w:val="00424CEE"/>
    <w:rsid w:val="00426029"/>
    <w:rsid w:val="00431204"/>
    <w:rsid w:val="004338F2"/>
    <w:rsid w:val="00433ED1"/>
    <w:rsid w:val="00434BB3"/>
    <w:rsid w:val="0043579F"/>
    <w:rsid w:val="00441371"/>
    <w:rsid w:val="00441439"/>
    <w:rsid w:val="00441A28"/>
    <w:rsid w:val="00443004"/>
    <w:rsid w:val="00447BE5"/>
    <w:rsid w:val="00452704"/>
    <w:rsid w:val="00452CB3"/>
    <w:rsid w:val="00453C2A"/>
    <w:rsid w:val="00453EAD"/>
    <w:rsid w:val="00454E97"/>
    <w:rsid w:val="00457EDC"/>
    <w:rsid w:val="00462255"/>
    <w:rsid w:val="00470507"/>
    <w:rsid w:val="004709D0"/>
    <w:rsid w:val="00471E28"/>
    <w:rsid w:val="004727C8"/>
    <w:rsid w:val="00473579"/>
    <w:rsid w:val="0047381A"/>
    <w:rsid w:val="00473CD6"/>
    <w:rsid w:val="004743DF"/>
    <w:rsid w:val="00477D11"/>
    <w:rsid w:val="00480DFE"/>
    <w:rsid w:val="004826DE"/>
    <w:rsid w:val="0048430F"/>
    <w:rsid w:val="00485D67"/>
    <w:rsid w:val="00486424"/>
    <w:rsid w:val="00487CB6"/>
    <w:rsid w:val="0049395A"/>
    <w:rsid w:val="004940D8"/>
    <w:rsid w:val="004A1247"/>
    <w:rsid w:val="004A16F7"/>
    <w:rsid w:val="004A3D8C"/>
    <w:rsid w:val="004A3E34"/>
    <w:rsid w:val="004A4602"/>
    <w:rsid w:val="004A51D1"/>
    <w:rsid w:val="004A7694"/>
    <w:rsid w:val="004B0334"/>
    <w:rsid w:val="004B05F7"/>
    <w:rsid w:val="004B2815"/>
    <w:rsid w:val="004B3BAB"/>
    <w:rsid w:val="004B5572"/>
    <w:rsid w:val="004B7054"/>
    <w:rsid w:val="004C0222"/>
    <w:rsid w:val="004C0615"/>
    <w:rsid w:val="004C24B6"/>
    <w:rsid w:val="004C24DF"/>
    <w:rsid w:val="004C2567"/>
    <w:rsid w:val="004C2A9B"/>
    <w:rsid w:val="004C77E0"/>
    <w:rsid w:val="004D0BB7"/>
    <w:rsid w:val="004D1411"/>
    <w:rsid w:val="004D2173"/>
    <w:rsid w:val="004D23BD"/>
    <w:rsid w:val="004D3219"/>
    <w:rsid w:val="004D33BA"/>
    <w:rsid w:val="004D6795"/>
    <w:rsid w:val="004D7269"/>
    <w:rsid w:val="004D7499"/>
    <w:rsid w:val="004D7EC5"/>
    <w:rsid w:val="004E083D"/>
    <w:rsid w:val="004E1C16"/>
    <w:rsid w:val="004E2AEF"/>
    <w:rsid w:val="004E35E2"/>
    <w:rsid w:val="004E3774"/>
    <w:rsid w:val="004E44A3"/>
    <w:rsid w:val="004E49C3"/>
    <w:rsid w:val="004E5E8B"/>
    <w:rsid w:val="004E6D09"/>
    <w:rsid w:val="004E7171"/>
    <w:rsid w:val="004F212E"/>
    <w:rsid w:val="004F3366"/>
    <w:rsid w:val="004F6291"/>
    <w:rsid w:val="004F6AD6"/>
    <w:rsid w:val="004F72A4"/>
    <w:rsid w:val="00500907"/>
    <w:rsid w:val="005012F8"/>
    <w:rsid w:val="00502D31"/>
    <w:rsid w:val="0050515C"/>
    <w:rsid w:val="00507EE4"/>
    <w:rsid w:val="005130CA"/>
    <w:rsid w:val="00513181"/>
    <w:rsid w:val="0051338D"/>
    <w:rsid w:val="00513A2D"/>
    <w:rsid w:val="00514480"/>
    <w:rsid w:val="00514C72"/>
    <w:rsid w:val="005160AE"/>
    <w:rsid w:val="00523CA4"/>
    <w:rsid w:val="00524063"/>
    <w:rsid w:val="005245B3"/>
    <w:rsid w:val="0052464A"/>
    <w:rsid w:val="00526E61"/>
    <w:rsid w:val="005270D6"/>
    <w:rsid w:val="00527932"/>
    <w:rsid w:val="00527AB2"/>
    <w:rsid w:val="00527B66"/>
    <w:rsid w:val="00530150"/>
    <w:rsid w:val="005321BF"/>
    <w:rsid w:val="00532212"/>
    <w:rsid w:val="0053225C"/>
    <w:rsid w:val="00532750"/>
    <w:rsid w:val="0053276F"/>
    <w:rsid w:val="00533C63"/>
    <w:rsid w:val="00534C37"/>
    <w:rsid w:val="00536716"/>
    <w:rsid w:val="00537E0F"/>
    <w:rsid w:val="00540AD9"/>
    <w:rsid w:val="005518C9"/>
    <w:rsid w:val="00552D52"/>
    <w:rsid w:val="0055330D"/>
    <w:rsid w:val="0055450F"/>
    <w:rsid w:val="0055599C"/>
    <w:rsid w:val="00560879"/>
    <w:rsid w:val="00562789"/>
    <w:rsid w:val="00563476"/>
    <w:rsid w:val="00564887"/>
    <w:rsid w:val="0056531D"/>
    <w:rsid w:val="00566384"/>
    <w:rsid w:val="00567C7D"/>
    <w:rsid w:val="00571323"/>
    <w:rsid w:val="00574392"/>
    <w:rsid w:val="005753C1"/>
    <w:rsid w:val="005765C7"/>
    <w:rsid w:val="00576F63"/>
    <w:rsid w:val="00580176"/>
    <w:rsid w:val="00584A46"/>
    <w:rsid w:val="0059054C"/>
    <w:rsid w:val="005975F7"/>
    <w:rsid w:val="005A12CC"/>
    <w:rsid w:val="005A3DE4"/>
    <w:rsid w:val="005A4794"/>
    <w:rsid w:val="005A5627"/>
    <w:rsid w:val="005A5870"/>
    <w:rsid w:val="005A6C2D"/>
    <w:rsid w:val="005A6F64"/>
    <w:rsid w:val="005B0985"/>
    <w:rsid w:val="005B0CEE"/>
    <w:rsid w:val="005B12CD"/>
    <w:rsid w:val="005B2ED1"/>
    <w:rsid w:val="005B488C"/>
    <w:rsid w:val="005B511C"/>
    <w:rsid w:val="005B5D5F"/>
    <w:rsid w:val="005B6FDA"/>
    <w:rsid w:val="005B7329"/>
    <w:rsid w:val="005C0240"/>
    <w:rsid w:val="005C0C0C"/>
    <w:rsid w:val="005C31E9"/>
    <w:rsid w:val="005C32D1"/>
    <w:rsid w:val="005C38E0"/>
    <w:rsid w:val="005C4167"/>
    <w:rsid w:val="005C4CAD"/>
    <w:rsid w:val="005C517B"/>
    <w:rsid w:val="005C6794"/>
    <w:rsid w:val="005C6AB7"/>
    <w:rsid w:val="005D0ACA"/>
    <w:rsid w:val="005D1609"/>
    <w:rsid w:val="005D4418"/>
    <w:rsid w:val="005D567A"/>
    <w:rsid w:val="005E0BE8"/>
    <w:rsid w:val="005E305C"/>
    <w:rsid w:val="005E3ED1"/>
    <w:rsid w:val="005E406A"/>
    <w:rsid w:val="005E41F2"/>
    <w:rsid w:val="005E5D9B"/>
    <w:rsid w:val="005E7454"/>
    <w:rsid w:val="005E7A7C"/>
    <w:rsid w:val="005F0498"/>
    <w:rsid w:val="005F1950"/>
    <w:rsid w:val="005F1A7E"/>
    <w:rsid w:val="005F21FD"/>
    <w:rsid w:val="005F44B8"/>
    <w:rsid w:val="005F7668"/>
    <w:rsid w:val="005F7FE0"/>
    <w:rsid w:val="00601743"/>
    <w:rsid w:val="00602237"/>
    <w:rsid w:val="00602B01"/>
    <w:rsid w:val="00604ADA"/>
    <w:rsid w:val="00605461"/>
    <w:rsid w:val="006061DD"/>
    <w:rsid w:val="00606BDF"/>
    <w:rsid w:val="006102C7"/>
    <w:rsid w:val="00610647"/>
    <w:rsid w:val="006109D5"/>
    <w:rsid w:val="00612D62"/>
    <w:rsid w:val="006136B2"/>
    <w:rsid w:val="00613CA9"/>
    <w:rsid w:val="00613DA7"/>
    <w:rsid w:val="0061454F"/>
    <w:rsid w:val="0061737C"/>
    <w:rsid w:val="00617741"/>
    <w:rsid w:val="00617BD3"/>
    <w:rsid w:val="00620888"/>
    <w:rsid w:val="00621A5E"/>
    <w:rsid w:val="006230AF"/>
    <w:rsid w:val="0062321C"/>
    <w:rsid w:val="00623D44"/>
    <w:rsid w:val="0062487D"/>
    <w:rsid w:val="0063025B"/>
    <w:rsid w:val="00631011"/>
    <w:rsid w:val="0063208A"/>
    <w:rsid w:val="00633EA9"/>
    <w:rsid w:val="0063478E"/>
    <w:rsid w:val="0063591F"/>
    <w:rsid w:val="00636020"/>
    <w:rsid w:val="00640011"/>
    <w:rsid w:val="00646ADC"/>
    <w:rsid w:val="00650FD5"/>
    <w:rsid w:val="006510E8"/>
    <w:rsid w:val="00651DEF"/>
    <w:rsid w:val="006530D8"/>
    <w:rsid w:val="006546A6"/>
    <w:rsid w:val="00655FBA"/>
    <w:rsid w:val="00660398"/>
    <w:rsid w:val="00660F7A"/>
    <w:rsid w:val="00665FEA"/>
    <w:rsid w:val="0066647C"/>
    <w:rsid w:val="006701F9"/>
    <w:rsid w:val="00670F6B"/>
    <w:rsid w:val="0067199F"/>
    <w:rsid w:val="00673070"/>
    <w:rsid w:val="00682A35"/>
    <w:rsid w:val="00684234"/>
    <w:rsid w:val="006854D7"/>
    <w:rsid w:val="00686350"/>
    <w:rsid w:val="00686C26"/>
    <w:rsid w:val="00687159"/>
    <w:rsid w:val="0069073F"/>
    <w:rsid w:val="00691BEC"/>
    <w:rsid w:val="006935BE"/>
    <w:rsid w:val="00693AEA"/>
    <w:rsid w:val="00693B8A"/>
    <w:rsid w:val="006942CF"/>
    <w:rsid w:val="00695102"/>
    <w:rsid w:val="00695503"/>
    <w:rsid w:val="006974A8"/>
    <w:rsid w:val="006A445B"/>
    <w:rsid w:val="006A5407"/>
    <w:rsid w:val="006A5765"/>
    <w:rsid w:val="006B18B1"/>
    <w:rsid w:val="006B2F04"/>
    <w:rsid w:val="006B38E8"/>
    <w:rsid w:val="006B3D00"/>
    <w:rsid w:val="006B4040"/>
    <w:rsid w:val="006B40A4"/>
    <w:rsid w:val="006B5BB6"/>
    <w:rsid w:val="006B5CCA"/>
    <w:rsid w:val="006B6323"/>
    <w:rsid w:val="006B667B"/>
    <w:rsid w:val="006B6866"/>
    <w:rsid w:val="006C4234"/>
    <w:rsid w:val="006C4BC8"/>
    <w:rsid w:val="006C51EF"/>
    <w:rsid w:val="006C5C85"/>
    <w:rsid w:val="006C647A"/>
    <w:rsid w:val="006C674D"/>
    <w:rsid w:val="006C6882"/>
    <w:rsid w:val="006D6E26"/>
    <w:rsid w:val="006E0240"/>
    <w:rsid w:val="006E3820"/>
    <w:rsid w:val="006E3DDC"/>
    <w:rsid w:val="006E464D"/>
    <w:rsid w:val="006E4806"/>
    <w:rsid w:val="006E4841"/>
    <w:rsid w:val="006E4A67"/>
    <w:rsid w:val="006E697B"/>
    <w:rsid w:val="006F0D1D"/>
    <w:rsid w:val="006F149D"/>
    <w:rsid w:val="006F1524"/>
    <w:rsid w:val="006F17B9"/>
    <w:rsid w:val="006F1C43"/>
    <w:rsid w:val="006F1CBA"/>
    <w:rsid w:val="006F2BFF"/>
    <w:rsid w:val="006F6C92"/>
    <w:rsid w:val="006F6F59"/>
    <w:rsid w:val="0070294D"/>
    <w:rsid w:val="00703432"/>
    <w:rsid w:val="0070375F"/>
    <w:rsid w:val="00704290"/>
    <w:rsid w:val="00706D57"/>
    <w:rsid w:val="00706DE1"/>
    <w:rsid w:val="00710F04"/>
    <w:rsid w:val="007113BC"/>
    <w:rsid w:val="00711A3B"/>
    <w:rsid w:val="007134B8"/>
    <w:rsid w:val="00716A5B"/>
    <w:rsid w:val="007177BB"/>
    <w:rsid w:val="007211A9"/>
    <w:rsid w:val="00722222"/>
    <w:rsid w:val="00726DAE"/>
    <w:rsid w:val="007276C2"/>
    <w:rsid w:val="00730659"/>
    <w:rsid w:val="00733200"/>
    <w:rsid w:val="00734B92"/>
    <w:rsid w:val="0073695D"/>
    <w:rsid w:val="0074069D"/>
    <w:rsid w:val="0074202C"/>
    <w:rsid w:val="00743A56"/>
    <w:rsid w:val="00743ED7"/>
    <w:rsid w:val="00745A1F"/>
    <w:rsid w:val="0074622D"/>
    <w:rsid w:val="0074628C"/>
    <w:rsid w:val="00747381"/>
    <w:rsid w:val="00747DA9"/>
    <w:rsid w:val="007514ED"/>
    <w:rsid w:val="007517B1"/>
    <w:rsid w:val="00752067"/>
    <w:rsid w:val="0075387C"/>
    <w:rsid w:val="007557BA"/>
    <w:rsid w:val="007579F6"/>
    <w:rsid w:val="0076075D"/>
    <w:rsid w:val="0076108B"/>
    <w:rsid w:val="0076279A"/>
    <w:rsid w:val="00762E72"/>
    <w:rsid w:val="00763257"/>
    <w:rsid w:val="0076337C"/>
    <w:rsid w:val="007633E4"/>
    <w:rsid w:val="0076374A"/>
    <w:rsid w:val="007647DE"/>
    <w:rsid w:val="0077313D"/>
    <w:rsid w:val="007732EE"/>
    <w:rsid w:val="00777CE0"/>
    <w:rsid w:val="00780349"/>
    <w:rsid w:val="007812D9"/>
    <w:rsid w:val="0078152C"/>
    <w:rsid w:val="007833BB"/>
    <w:rsid w:val="00783B1A"/>
    <w:rsid w:val="00783EBB"/>
    <w:rsid w:val="00784798"/>
    <w:rsid w:val="00786E6C"/>
    <w:rsid w:val="0078746C"/>
    <w:rsid w:val="0078759D"/>
    <w:rsid w:val="0078778D"/>
    <w:rsid w:val="00790CAF"/>
    <w:rsid w:val="00792039"/>
    <w:rsid w:val="00792627"/>
    <w:rsid w:val="00792994"/>
    <w:rsid w:val="00793372"/>
    <w:rsid w:val="007955B6"/>
    <w:rsid w:val="00797F14"/>
    <w:rsid w:val="007A237C"/>
    <w:rsid w:val="007A26A3"/>
    <w:rsid w:val="007A2999"/>
    <w:rsid w:val="007A2FCF"/>
    <w:rsid w:val="007A6A8A"/>
    <w:rsid w:val="007B1C97"/>
    <w:rsid w:val="007B2F32"/>
    <w:rsid w:val="007B543A"/>
    <w:rsid w:val="007B77B3"/>
    <w:rsid w:val="007C1617"/>
    <w:rsid w:val="007C2D63"/>
    <w:rsid w:val="007C7D35"/>
    <w:rsid w:val="007D0646"/>
    <w:rsid w:val="007D128C"/>
    <w:rsid w:val="007D15F4"/>
    <w:rsid w:val="007D221A"/>
    <w:rsid w:val="007D4089"/>
    <w:rsid w:val="007D64FF"/>
    <w:rsid w:val="007D66DE"/>
    <w:rsid w:val="007E0674"/>
    <w:rsid w:val="007E09B1"/>
    <w:rsid w:val="007E63E3"/>
    <w:rsid w:val="007E799F"/>
    <w:rsid w:val="007F2D2A"/>
    <w:rsid w:val="007F2D36"/>
    <w:rsid w:val="007F2EF2"/>
    <w:rsid w:val="007F3DCF"/>
    <w:rsid w:val="007F583B"/>
    <w:rsid w:val="007F6B39"/>
    <w:rsid w:val="00800301"/>
    <w:rsid w:val="008010D3"/>
    <w:rsid w:val="0080722E"/>
    <w:rsid w:val="0081233E"/>
    <w:rsid w:val="00812CB7"/>
    <w:rsid w:val="0081392D"/>
    <w:rsid w:val="00813C85"/>
    <w:rsid w:val="00813D42"/>
    <w:rsid w:val="00814767"/>
    <w:rsid w:val="0081508A"/>
    <w:rsid w:val="00817B7A"/>
    <w:rsid w:val="008205EB"/>
    <w:rsid w:val="0082107D"/>
    <w:rsid w:val="00822DE5"/>
    <w:rsid w:val="00822FE1"/>
    <w:rsid w:val="00823293"/>
    <w:rsid w:val="0082402D"/>
    <w:rsid w:val="008254F5"/>
    <w:rsid w:val="00825CFA"/>
    <w:rsid w:val="0082635B"/>
    <w:rsid w:val="00830510"/>
    <w:rsid w:val="00831C98"/>
    <w:rsid w:val="00831FFE"/>
    <w:rsid w:val="00833ACA"/>
    <w:rsid w:val="008352A9"/>
    <w:rsid w:val="00836113"/>
    <w:rsid w:val="00836671"/>
    <w:rsid w:val="00842C0E"/>
    <w:rsid w:val="0084383F"/>
    <w:rsid w:val="00843904"/>
    <w:rsid w:val="0084535F"/>
    <w:rsid w:val="00845EE5"/>
    <w:rsid w:val="00845F58"/>
    <w:rsid w:val="00846920"/>
    <w:rsid w:val="00847CCC"/>
    <w:rsid w:val="00850754"/>
    <w:rsid w:val="00853854"/>
    <w:rsid w:val="00854013"/>
    <w:rsid w:val="008544E3"/>
    <w:rsid w:val="00854AB3"/>
    <w:rsid w:val="008560EC"/>
    <w:rsid w:val="00857F9B"/>
    <w:rsid w:val="00863E22"/>
    <w:rsid w:val="00863FF7"/>
    <w:rsid w:val="008654B0"/>
    <w:rsid w:val="0086694D"/>
    <w:rsid w:val="00867F53"/>
    <w:rsid w:val="008714A6"/>
    <w:rsid w:val="00871B5F"/>
    <w:rsid w:val="00873853"/>
    <w:rsid w:val="008749B9"/>
    <w:rsid w:val="008750F6"/>
    <w:rsid w:val="00880A7E"/>
    <w:rsid w:val="00883BEE"/>
    <w:rsid w:val="00884EBD"/>
    <w:rsid w:val="00885314"/>
    <w:rsid w:val="008871A0"/>
    <w:rsid w:val="00890AC4"/>
    <w:rsid w:val="00890BFE"/>
    <w:rsid w:val="00891A53"/>
    <w:rsid w:val="00892109"/>
    <w:rsid w:val="00892841"/>
    <w:rsid w:val="00892A94"/>
    <w:rsid w:val="00892CF0"/>
    <w:rsid w:val="0089472A"/>
    <w:rsid w:val="00894A1C"/>
    <w:rsid w:val="008964CB"/>
    <w:rsid w:val="00897C96"/>
    <w:rsid w:val="008A07E9"/>
    <w:rsid w:val="008A1816"/>
    <w:rsid w:val="008A1918"/>
    <w:rsid w:val="008A1CAA"/>
    <w:rsid w:val="008A4149"/>
    <w:rsid w:val="008A447E"/>
    <w:rsid w:val="008A5A93"/>
    <w:rsid w:val="008A6165"/>
    <w:rsid w:val="008A662E"/>
    <w:rsid w:val="008A7EC0"/>
    <w:rsid w:val="008B0513"/>
    <w:rsid w:val="008B12DF"/>
    <w:rsid w:val="008B3837"/>
    <w:rsid w:val="008B62FA"/>
    <w:rsid w:val="008B67DA"/>
    <w:rsid w:val="008B7140"/>
    <w:rsid w:val="008B766C"/>
    <w:rsid w:val="008C0639"/>
    <w:rsid w:val="008C137C"/>
    <w:rsid w:val="008C1F82"/>
    <w:rsid w:val="008C662F"/>
    <w:rsid w:val="008C792F"/>
    <w:rsid w:val="008C7EDC"/>
    <w:rsid w:val="008D0204"/>
    <w:rsid w:val="008D053F"/>
    <w:rsid w:val="008D09D2"/>
    <w:rsid w:val="008D3188"/>
    <w:rsid w:val="008D3CEE"/>
    <w:rsid w:val="008D3D7D"/>
    <w:rsid w:val="008D5B05"/>
    <w:rsid w:val="008D79FA"/>
    <w:rsid w:val="008E1A03"/>
    <w:rsid w:val="008E22D1"/>
    <w:rsid w:val="008E23E6"/>
    <w:rsid w:val="008E3F5B"/>
    <w:rsid w:val="008E4704"/>
    <w:rsid w:val="008E5B8B"/>
    <w:rsid w:val="008E5D7C"/>
    <w:rsid w:val="008E688E"/>
    <w:rsid w:val="008F3686"/>
    <w:rsid w:val="008F5571"/>
    <w:rsid w:val="008F74A1"/>
    <w:rsid w:val="009004CD"/>
    <w:rsid w:val="00902E40"/>
    <w:rsid w:val="0090635E"/>
    <w:rsid w:val="00906389"/>
    <w:rsid w:val="0090648C"/>
    <w:rsid w:val="0090779F"/>
    <w:rsid w:val="00907AA0"/>
    <w:rsid w:val="00911672"/>
    <w:rsid w:val="00912D01"/>
    <w:rsid w:val="0091330C"/>
    <w:rsid w:val="0091486A"/>
    <w:rsid w:val="00915246"/>
    <w:rsid w:val="009168A7"/>
    <w:rsid w:val="009210EF"/>
    <w:rsid w:val="0092216C"/>
    <w:rsid w:val="00922695"/>
    <w:rsid w:val="00925434"/>
    <w:rsid w:val="00925AC7"/>
    <w:rsid w:val="0093032A"/>
    <w:rsid w:val="009306CD"/>
    <w:rsid w:val="009314F7"/>
    <w:rsid w:val="009315FA"/>
    <w:rsid w:val="0093301E"/>
    <w:rsid w:val="009350F1"/>
    <w:rsid w:val="009351A8"/>
    <w:rsid w:val="00945366"/>
    <w:rsid w:val="009463C4"/>
    <w:rsid w:val="00946F48"/>
    <w:rsid w:val="00952210"/>
    <w:rsid w:val="00952D35"/>
    <w:rsid w:val="00953115"/>
    <w:rsid w:val="00953755"/>
    <w:rsid w:val="00953838"/>
    <w:rsid w:val="00953CFC"/>
    <w:rsid w:val="009547C9"/>
    <w:rsid w:val="00956148"/>
    <w:rsid w:val="009600FF"/>
    <w:rsid w:val="00963DD3"/>
    <w:rsid w:val="00967397"/>
    <w:rsid w:val="00967AA7"/>
    <w:rsid w:val="00970D7B"/>
    <w:rsid w:val="0097182E"/>
    <w:rsid w:val="009721B4"/>
    <w:rsid w:val="00972248"/>
    <w:rsid w:val="009738E2"/>
    <w:rsid w:val="0097448A"/>
    <w:rsid w:val="00974606"/>
    <w:rsid w:val="00976F31"/>
    <w:rsid w:val="0098073C"/>
    <w:rsid w:val="00980814"/>
    <w:rsid w:val="00981191"/>
    <w:rsid w:val="0098212D"/>
    <w:rsid w:val="00982EA6"/>
    <w:rsid w:val="00986670"/>
    <w:rsid w:val="00987D94"/>
    <w:rsid w:val="0099219C"/>
    <w:rsid w:val="00992352"/>
    <w:rsid w:val="009926C2"/>
    <w:rsid w:val="00997072"/>
    <w:rsid w:val="009A07E3"/>
    <w:rsid w:val="009A1D58"/>
    <w:rsid w:val="009A299C"/>
    <w:rsid w:val="009A42D1"/>
    <w:rsid w:val="009A681F"/>
    <w:rsid w:val="009A6BD5"/>
    <w:rsid w:val="009B2662"/>
    <w:rsid w:val="009B2A95"/>
    <w:rsid w:val="009B41CA"/>
    <w:rsid w:val="009C19EC"/>
    <w:rsid w:val="009C314F"/>
    <w:rsid w:val="009C559A"/>
    <w:rsid w:val="009C5DCD"/>
    <w:rsid w:val="009C7ECB"/>
    <w:rsid w:val="009D0014"/>
    <w:rsid w:val="009D0E72"/>
    <w:rsid w:val="009D12CF"/>
    <w:rsid w:val="009D1BF9"/>
    <w:rsid w:val="009D1E09"/>
    <w:rsid w:val="009D1FC0"/>
    <w:rsid w:val="009D23FD"/>
    <w:rsid w:val="009D3EF6"/>
    <w:rsid w:val="009D45BE"/>
    <w:rsid w:val="009E0905"/>
    <w:rsid w:val="009E2CE2"/>
    <w:rsid w:val="009E58B3"/>
    <w:rsid w:val="009E68A5"/>
    <w:rsid w:val="009E754E"/>
    <w:rsid w:val="009F0D91"/>
    <w:rsid w:val="009F230D"/>
    <w:rsid w:val="009F37AC"/>
    <w:rsid w:val="009F41DF"/>
    <w:rsid w:val="009F479B"/>
    <w:rsid w:val="009F4E71"/>
    <w:rsid w:val="009F5525"/>
    <w:rsid w:val="009F5F21"/>
    <w:rsid w:val="009F71FA"/>
    <w:rsid w:val="00A00241"/>
    <w:rsid w:val="00A0159B"/>
    <w:rsid w:val="00A0178E"/>
    <w:rsid w:val="00A025B2"/>
    <w:rsid w:val="00A03330"/>
    <w:rsid w:val="00A03E09"/>
    <w:rsid w:val="00A043F9"/>
    <w:rsid w:val="00A04A84"/>
    <w:rsid w:val="00A055A9"/>
    <w:rsid w:val="00A06EF0"/>
    <w:rsid w:val="00A0735B"/>
    <w:rsid w:val="00A076CC"/>
    <w:rsid w:val="00A077A8"/>
    <w:rsid w:val="00A07C9B"/>
    <w:rsid w:val="00A10244"/>
    <w:rsid w:val="00A1328E"/>
    <w:rsid w:val="00A13A76"/>
    <w:rsid w:val="00A15812"/>
    <w:rsid w:val="00A168BC"/>
    <w:rsid w:val="00A2194A"/>
    <w:rsid w:val="00A22239"/>
    <w:rsid w:val="00A2258F"/>
    <w:rsid w:val="00A22688"/>
    <w:rsid w:val="00A232C8"/>
    <w:rsid w:val="00A24845"/>
    <w:rsid w:val="00A26832"/>
    <w:rsid w:val="00A3221F"/>
    <w:rsid w:val="00A32D55"/>
    <w:rsid w:val="00A33554"/>
    <w:rsid w:val="00A33B6E"/>
    <w:rsid w:val="00A3444E"/>
    <w:rsid w:val="00A4093A"/>
    <w:rsid w:val="00A44446"/>
    <w:rsid w:val="00A45C8A"/>
    <w:rsid w:val="00A50520"/>
    <w:rsid w:val="00A50605"/>
    <w:rsid w:val="00A50836"/>
    <w:rsid w:val="00A51FF0"/>
    <w:rsid w:val="00A53DC1"/>
    <w:rsid w:val="00A54A8F"/>
    <w:rsid w:val="00A5558C"/>
    <w:rsid w:val="00A55D15"/>
    <w:rsid w:val="00A615CF"/>
    <w:rsid w:val="00A642D7"/>
    <w:rsid w:val="00A64972"/>
    <w:rsid w:val="00A64D8C"/>
    <w:rsid w:val="00A64FC8"/>
    <w:rsid w:val="00A6715D"/>
    <w:rsid w:val="00A7171D"/>
    <w:rsid w:val="00A71FDD"/>
    <w:rsid w:val="00A72168"/>
    <w:rsid w:val="00A75BD6"/>
    <w:rsid w:val="00A7686F"/>
    <w:rsid w:val="00A800FE"/>
    <w:rsid w:val="00A801B1"/>
    <w:rsid w:val="00A80873"/>
    <w:rsid w:val="00A817A7"/>
    <w:rsid w:val="00A83EB9"/>
    <w:rsid w:val="00A843A0"/>
    <w:rsid w:val="00A85243"/>
    <w:rsid w:val="00A8547D"/>
    <w:rsid w:val="00A8565F"/>
    <w:rsid w:val="00A85B89"/>
    <w:rsid w:val="00A862CE"/>
    <w:rsid w:val="00A86A77"/>
    <w:rsid w:val="00A86F0F"/>
    <w:rsid w:val="00A875C0"/>
    <w:rsid w:val="00A907CE"/>
    <w:rsid w:val="00A90FFE"/>
    <w:rsid w:val="00A93213"/>
    <w:rsid w:val="00A933DF"/>
    <w:rsid w:val="00A93BF1"/>
    <w:rsid w:val="00A965CE"/>
    <w:rsid w:val="00A96722"/>
    <w:rsid w:val="00AA2B2E"/>
    <w:rsid w:val="00AA35D5"/>
    <w:rsid w:val="00AA48FE"/>
    <w:rsid w:val="00AA54CA"/>
    <w:rsid w:val="00AA6671"/>
    <w:rsid w:val="00AA6A17"/>
    <w:rsid w:val="00AA7A2B"/>
    <w:rsid w:val="00AB0A94"/>
    <w:rsid w:val="00AB1033"/>
    <w:rsid w:val="00AB3475"/>
    <w:rsid w:val="00AB65FB"/>
    <w:rsid w:val="00AB7304"/>
    <w:rsid w:val="00AC0CE2"/>
    <w:rsid w:val="00AC0CFC"/>
    <w:rsid w:val="00AC1CF8"/>
    <w:rsid w:val="00AC1EEC"/>
    <w:rsid w:val="00AC3873"/>
    <w:rsid w:val="00AC3916"/>
    <w:rsid w:val="00AC537B"/>
    <w:rsid w:val="00AC6244"/>
    <w:rsid w:val="00AD3425"/>
    <w:rsid w:val="00AD4D1A"/>
    <w:rsid w:val="00AD7AB2"/>
    <w:rsid w:val="00AE4907"/>
    <w:rsid w:val="00AE49CE"/>
    <w:rsid w:val="00AE6805"/>
    <w:rsid w:val="00AE6F8A"/>
    <w:rsid w:val="00AF007F"/>
    <w:rsid w:val="00AF0878"/>
    <w:rsid w:val="00AF0E42"/>
    <w:rsid w:val="00AF40B8"/>
    <w:rsid w:val="00AF4B9D"/>
    <w:rsid w:val="00AF7017"/>
    <w:rsid w:val="00B00450"/>
    <w:rsid w:val="00B013A2"/>
    <w:rsid w:val="00B02682"/>
    <w:rsid w:val="00B044D5"/>
    <w:rsid w:val="00B0792D"/>
    <w:rsid w:val="00B103E6"/>
    <w:rsid w:val="00B1165A"/>
    <w:rsid w:val="00B11A77"/>
    <w:rsid w:val="00B11D7F"/>
    <w:rsid w:val="00B123F8"/>
    <w:rsid w:val="00B1244F"/>
    <w:rsid w:val="00B13AE8"/>
    <w:rsid w:val="00B14D32"/>
    <w:rsid w:val="00B150BC"/>
    <w:rsid w:val="00B1575C"/>
    <w:rsid w:val="00B171C6"/>
    <w:rsid w:val="00B17973"/>
    <w:rsid w:val="00B17C83"/>
    <w:rsid w:val="00B200A8"/>
    <w:rsid w:val="00B20818"/>
    <w:rsid w:val="00B20948"/>
    <w:rsid w:val="00B22C9F"/>
    <w:rsid w:val="00B2300D"/>
    <w:rsid w:val="00B24456"/>
    <w:rsid w:val="00B25031"/>
    <w:rsid w:val="00B25268"/>
    <w:rsid w:val="00B26835"/>
    <w:rsid w:val="00B27863"/>
    <w:rsid w:val="00B301F8"/>
    <w:rsid w:val="00B30BF9"/>
    <w:rsid w:val="00B31EE7"/>
    <w:rsid w:val="00B325BF"/>
    <w:rsid w:val="00B34348"/>
    <w:rsid w:val="00B34833"/>
    <w:rsid w:val="00B34F7A"/>
    <w:rsid w:val="00B3518F"/>
    <w:rsid w:val="00B35DD3"/>
    <w:rsid w:val="00B41136"/>
    <w:rsid w:val="00B43B6E"/>
    <w:rsid w:val="00B44FBA"/>
    <w:rsid w:val="00B50261"/>
    <w:rsid w:val="00B51D2F"/>
    <w:rsid w:val="00B52086"/>
    <w:rsid w:val="00B565D9"/>
    <w:rsid w:val="00B56B56"/>
    <w:rsid w:val="00B56DC7"/>
    <w:rsid w:val="00B57492"/>
    <w:rsid w:val="00B6006C"/>
    <w:rsid w:val="00B61238"/>
    <w:rsid w:val="00B62144"/>
    <w:rsid w:val="00B62A9C"/>
    <w:rsid w:val="00B66A1F"/>
    <w:rsid w:val="00B675EA"/>
    <w:rsid w:val="00B70C1D"/>
    <w:rsid w:val="00B760A7"/>
    <w:rsid w:val="00B770A4"/>
    <w:rsid w:val="00B81187"/>
    <w:rsid w:val="00B81D6A"/>
    <w:rsid w:val="00B82204"/>
    <w:rsid w:val="00B83014"/>
    <w:rsid w:val="00B85374"/>
    <w:rsid w:val="00B85A17"/>
    <w:rsid w:val="00B86060"/>
    <w:rsid w:val="00B865E5"/>
    <w:rsid w:val="00B87660"/>
    <w:rsid w:val="00B96B46"/>
    <w:rsid w:val="00B97C96"/>
    <w:rsid w:val="00BA0243"/>
    <w:rsid w:val="00BA3648"/>
    <w:rsid w:val="00BA5488"/>
    <w:rsid w:val="00BA5761"/>
    <w:rsid w:val="00BB0040"/>
    <w:rsid w:val="00BB1434"/>
    <w:rsid w:val="00BB2542"/>
    <w:rsid w:val="00BB2BAD"/>
    <w:rsid w:val="00BB2DA0"/>
    <w:rsid w:val="00BB3977"/>
    <w:rsid w:val="00BB421D"/>
    <w:rsid w:val="00BB7071"/>
    <w:rsid w:val="00BC0745"/>
    <w:rsid w:val="00BC0E1D"/>
    <w:rsid w:val="00BC41B4"/>
    <w:rsid w:val="00BC4453"/>
    <w:rsid w:val="00BC511F"/>
    <w:rsid w:val="00BC7FAE"/>
    <w:rsid w:val="00BD4EF8"/>
    <w:rsid w:val="00BD7857"/>
    <w:rsid w:val="00BE10C0"/>
    <w:rsid w:val="00BE1442"/>
    <w:rsid w:val="00BE1923"/>
    <w:rsid w:val="00BE2156"/>
    <w:rsid w:val="00BE4824"/>
    <w:rsid w:val="00BE4972"/>
    <w:rsid w:val="00BE7482"/>
    <w:rsid w:val="00BF06B5"/>
    <w:rsid w:val="00BF4E2A"/>
    <w:rsid w:val="00C00BCC"/>
    <w:rsid w:val="00C01052"/>
    <w:rsid w:val="00C01DAC"/>
    <w:rsid w:val="00C066FD"/>
    <w:rsid w:val="00C114C1"/>
    <w:rsid w:val="00C13499"/>
    <w:rsid w:val="00C134FB"/>
    <w:rsid w:val="00C15D3A"/>
    <w:rsid w:val="00C2477F"/>
    <w:rsid w:val="00C25801"/>
    <w:rsid w:val="00C26AD3"/>
    <w:rsid w:val="00C27097"/>
    <w:rsid w:val="00C31749"/>
    <w:rsid w:val="00C34560"/>
    <w:rsid w:val="00C35115"/>
    <w:rsid w:val="00C352A9"/>
    <w:rsid w:val="00C356A1"/>
    <w:rsid w:val="00C35EA1"/>
    <w:rsid w:val="00C374B5"/>
    <w:rsid w:val="00C377F3"/>
    <w:rsid w:val="00C41C2F"/>
    <w:rsid w:val="00C41DD7"/>
    <w:rsid w:val="00C43205"/>
    <w:rsid w:val="00C4363D"/>
    <w:rsid w:val="00C43F6B"/>
    <w:rsid w:val="00C5049D"/>
    <w:rsid w:val="00C5153C"/>
    <w:rsid w:val="00C52415"/>
    <w:rsid w:val="00C52A0F"/>
    <w:rsid w:val="00C53199"/>
    <w:rsid w:val="00C53752"/>
    <w:rsid w:val="00C54054"/>
    <w:rsid w:val="00C541AA"/>
    <w:rsid w:val="00C5430C"/>
    <w:rsid w:val="00C54A54"/>
    <w:rsid w:val="00C54E2A"/>
    <w:rsid w:val="00C5517D"/>
    <w:rsid w:val="00C5715C"/>
    <w:rsid w:val="00C61D9B"/>
    <w:rsid w:val="00C61F42"/>
    <w:rsid w:val="00C622A6"/>
    <w:rsid w:val="00C6383C"/>
    <w:rsid w:val="00C63C35"/>
    <w:rsid w:val="00C63D07"/>
    <w:rsid w:val="00C65222"/>
    <w:rsid w:val="00C67C51"/>
    <w:rsid w:val="00C70142"/>
    <w:rsid w:val="00C74396"/>
    <w:rsid w:val="00C74800"/>
    <w:rsid w:val="00C74824"/>
    <w:rsid w:val="00C748D6"/>
    <w:rsid w:val="00C75BC8"/>
    <w:rsid w:val="00C76C11"/>
    <w:rsid w:val="00C81116"/>
    <w:rsid w:val="00C81B72"/>
    <w:rsid w:val="00C82E6F"/>
    <w:rsid w:val="00C85C20"/>
    <w:rsid w:val="00C90060"/>
    <w:rsid w:val="00C902F8"/>
    <w:rsid w:val="00C90F98"/>
    <w:rsid w:val="00C91225"/>
    <w:rsid w:val="00C91B1B"/>
    <w:rsid w:val="00C93AB9"/>
    <w:rsid w:val="00C942E8"/>
    <w:rsid w:val="00C953EB"/>
    <w:rsid w:val="00C97041"/>
    <w:rsid w:val="00CA327F"/>
    <w:rsid w:val="00CA3C64"/>
    <w:rsid w:val="00CA3D20"/>
    <w:rsid w:val="00CA44E6"/>
    <w:rsid w:val="00CA5068"/>
    <w:rsid w:val="00CA7093"/>
    <w:rsid w:val="00CA761F"/>
    <w:rsid w:val="00CB1745"/>
    <w:rsid w:val="00CB1A92"/>
    <w:rsid w:val="00CB2E04"/>
    <w:rsid w:val="00CB433A"/>
    <w:rsid w:val="00CB4F0A"/>
    <w:rsid w:val="00CB5470"/>
    <w:rsid w:val="00CB603C"/>
    <w:rsid w:val="00CB768D"/>
    <w:rsid w:val="00CB7717"/>
    <w:rsid w:val="00CB78A2"/>
    <w:rsid w:val="00CC0904"/>
    <w:rsid w:val="00CC4172"/>
    <w:rsid w:val="00CC5481"/>
    <w:rsid w:val="00CC7677"/>
    <w:rsid w:val="00CC7ED9"/>
    <w:rsid w:val="00CD36CE"/>
    <w:rsid w:val="00CD4D78"/>
    <w:rsid w:val="00CD683D"/>
    <w:rsid w:val="00CD6A64"/>
    <w:rsid w:val="00CD6B1F"/>
    <w:rsid w:val="00CD76D6"/>
    <w:rsid w:val="00CD7F7E"/>
    <w:rsid w:val="00CE0F66"/>
    <w:rsid w:val="00CE1800"/>
    <w:rsid w:val="00CE1FA3"/>
    <w:rsid w:val="00CE266E"/>
    <w:rsid w:val="00CE2896"/>
    <w:rsid w:val="00CE2ADE"/>
    <w:rsid w:val="00CE3549"/>
    <w:rsid w:val="00CE3B74"/>
    <w:rsid w:val="00CE50D1"/>
    <w:rsid w:val="00CE5E16"/>
    <w:rsid w:val="00CF0F77"/>
    <w:rsid w:val="00CF1E58"/>
    <w:rsid w:val="00CF2431"/>
    <w:rsid w:val="00CF2DE6"/>
    <w:rsid w:val="00CF35B3"/>
    <w:rsid w:val="00CF3AFB"/>
    <w:rsid w:val="00CF3D59"/>
    <w:rsid w:val="00CF4A36"/>
    <w:rsid w:val="00D02DC0"/>
    <w:rsid w:val="00D05092"/>
    <w:rsid w:val="00D1101F"/>
    <w:rsid w:val="00D12E4D"/>
    <w:rsid w:val="00D14426"/>
    <w:rsid w:val="00D16F62"/>
    <w:rsid w:val="00D20AB5"/>
    <w:rsid w:val="00D24C44"/>
    <w:rsid w:val="00D26978"/>
    <w:rsid w:val="00D27BE7"/>
    <w:rsid w:val="00D30262"/>
    <w:rsid w:val="00D30406"/>
    <w:rsid w:val="00D31425"/>
    <w:rsid w:val="00D32AA8"/>
    <w:rsid w:val="00D33B04"/>
    <w:rsid w:val="00D34748"/>
    <w:rsid w:val="00D35FE9"/>
    <w:rsid w:val="00D41DE0"/>
    <w:rsid w:val="00D4317B"/>
    <w:rsid w:val="00D431EA"/>
    <w:rsid w:val="00D434D9"/>
    <w:rsid w:val="00D43A57"/>
    <w:rsid w:val="00D43CD2"/>
    <w:rsid w:val="00D45AA5"/>
    <w:rsid w:val="00D4709B"/>
    <w:rsid w:val="00D47EDB"/>
    <w:rsid w:val="00D52A0F"/>
    <w:rsid w:val="00D52F1E"/>
    <w:rsid w:val="00D531E0"/>
    <w:rsid w:val="00D539BC"/>
    <w:rsid w:val="00D54E9E"/>
    <w:rsid w:val="00D57035"/>
    <w:rsid w:val="00D57C68"/>
    <w:rsid w:val="00D608D6"/>
    <w:rsid w:val="00D61389"/>
    <w:rsid w:val="00D614A8"/>
    <w:rsid w:val="00D658B3"/>
    <w:rsid w:val="00D67411"/>
    <w:rsid w:val="00D6758A"/>
    <w:rsid w:val="00D70BBA"/>
    <w:rsid w:val="00D726FA"/>
    <w:rsid w:val="00D7355B"/>
    <w:rsid w:val="00D73A60"/>
    <w:rsid w:val="00D74304"/>
    <w:rsid w:val="00D75D71"/>
    <w:rsid w:val="00D80283"/>
    <w:rsid w:val="00D816C1"/>
    <w:rsid w:val="00D81CD6"/>
    <w:rsid w:val="00D832F3"/>
    <w:rsid w:val="00D8645A"/>
    <w:rsid w:val="00D87D14"/>
    <w:rsid w:val="00D9370C"/>
    <w:rsid w:val="00D93B1F"/>
    <w:rsid w:val="00D95184"/>
    <w:rsid w:val="00D96B52"/>
    <w:rsid w:val="00DA01E6"/>
    <w:rsid w:val="00DA0881"/>
    <w:rsid w:val="00DA0ECA"/>
    <w:rsid w:val="00DA1A97"/>
    <w:rsid w:val="00DA1CFD"/>
    <w:rsid w:val="00DA2E7E"/>
    <w:rsid w:val="00DA38B9"/>
    <w:rsid w:val="00DA482E"/>
    <w:rsid w:val="00DA4EEF"/>
    <w:rsid w:val="00DA5FED"/>
    <w:rsid w:val="00DA6CD0"/>
    <w:rsid w:val="00DA6F8E"/>
    <w:rsid w:val="00DB1896"/>
    <w:rsid w:val="00DB1DEC"/>
    <w:rsid w:val="00DB5610"/>
    <w:rsid w:val="00DB575C"/>
    <w:rsid w:val="00DB7534"/>
    <w:rsid w:val="00DC0466"/>
    <w:rsid w:val="00DC190D"/>
    <w:rsid w:val="00DC27F6"/>
    <w:rsid w:val="00DC2DC5"/>
    <w:rsid w:val="00DC351F"/>
    <w:rsid w:val="00DD00E0"/>
    <w:rsid w:val="00DD0AF2"/>
    <w:rsid w:val="00DD2AA5"/>
    <w:rsid w:val="00DD34CE"/>
    <w:rsid w:val="00DD4118"/>
    <w:rsid w:val="00DD515D"/>
    <w:rsid w:val="00DE212B"/>
    <w:rsid w:val="00DE2988"/>
    <w:rsid w:val="00DE2D5E"/>
    <w:rsid w:val="00DE2E5F"/>
    <w:rsid w:val="00DE469E"/>
    <w:rsid w:val="00DE47CA"/>
    <w:rsid w:val="00DE58C4"/>
    <w:rsid w:val="00DE6A55"/>
    <w:rsid w:val="00DE789B"/>
    <w:rsid w:val="00DF151B"/>
    <w:rsid w:val="00DF3010"/>
    <w:rsid w:val="00DF43BE"/>
    <w:rsid w:val="00DF549C"/>
    <w:rsid w:val="00DF5F10"/>
    <w:rsid w:val="00DF639B"/>
    <w:rsid w:val="00DF7E0D"/>
    <w:rsid w:val="00E00FD0"/>
    <w:rsid w:val="00E02950"/>
    <w:rsid w:val="00E06F30"/>
    <w:rsid w:val="00E07725"/>
    <w:rsid w:val="00E10D10"/>
    <w:rsid w:val="00E11679"/>
    <w:rsid w:val="00E128C5"/>
    <w:rsid w:val="00E12A1D"/>
    <w:rsid w:val="00E2045C"/>
    <w:rsid w:val="00E2078F"/>
    <w:rsid w:val="00E2083C"/>
    <w:rsid w:val="00E20954"/>
    <w:rsid w:val="00E20C63"/>
    <w:rsid w:val="00E21231"/>
    <w:rsid w:val="00E23C6F"/>
    <w:rsid w:val="00E23FE4"/>
    <w:rsid w:val="00E25610"/>
    <w:rsid w:val="00E259F0"/>
    <w:rsid w:val="00E26D16"/>
    <w:rsid w:val="00E26D5F"/>
    <w:rsid w:val="00E314D6"/>
    <w:rsid w:val="00E317D3"/>
    <w:rsid w:val="00E332F5"/>
    <w:rsid w:val="00E33B41"/>
    <w:rsid w:val="00E3708E"/>
    <w:rsid w:val="00E37A82"/>
    <w:rsid w:val="00E4034A"/>
    <w:rsid w:val="00E4047E"/>
    <w:rsid w:val="00E407B6"/>
    <w:rsid w:val="00E40CC5"/>
    <w:rsid w:val="00E41618"/>
    <w:rsid w:val="00E44D5A"/>
    <w:rsid w:val="00E46B96"/>
    <w:rsid w:val="00E503FB"/>
    <w:rsid w:val="00E52642"/>
    <w:rsid w:val="00E53C52"/>
    <w:rsid w:val="00E56230"/>
    <w:rsid w:val="00E6014E"/>
    <w:rsid w:val="00E60721"/>
    <w:rsid w:val="00E612F2"/>
    <w:rsid w:val="00E6137D"/>
    <w:rsid w:val="00E64BF9"/>
    <w:rsid w:val="00E659F4"/>
    <w:rsid w:val="00E65B82"/>
    <w:rsid w:val="00E65DD2"/>
    <w:rsid w:val="00E679CE"/>
    <w:rsid w:val="00E7013F"/>
    <w:rsid w:val="00E70669"/>
    <w:rsid w:val="00E72267"/>
    <w:rsid w:val="00E72E4F"/>
    <w:rsid w:val="00E73908"/>
    <w:rsid w:val="00E73F86"/>
    <w:rsid w:val="00E74B73"/>
    <w:rsid w:val="00E77AF1"/>
    <w:rsid w:val="00E77BAD"/>
    <w:rsid w:val="00E80BFB"/>
    <w:rsid w:val="00E8255E"/>
    <w:rsid w:val="00E83182"/>
    <w:rsid w:val="00E83298"/>
    <w:rsid w:val="00E83E7F"/>
    <w:rsid w:val="00E87428"/>
    <w:rsid w:val="00E87A52"/>
    <w:rsid w:val="00E90126"/>
    <w:rsid w:val="00E91BFE"/>
    <w:rsid w:val="00E9255F"/>
    <w:rsid w:val="00E92623"/>
    <w:rsid w:val="00E94765"/>
    <w:rsid w:val="00E94A0E"/>
    <w:rsid w:val="00E95C37"/>
    <w:rsid w:val="00E96833"/>
    <w:rsid w:val="00E96DA5"/>
    <w:rsid w:val="00E97F07"/>
    <w:rsid w:val="00EA3963"/>
    <w:rsid w:val="00EA4DEF"/>
    <w:rsid w:val="00EA630C"/>
    <w:rsid w:val="00EA6A86"/>
    <w:rsid w:val="00EB09E7"/>
    <w:rsid w:val="00EB65F9"/>
    <w:rsid w:val="00EB703F"/>
    <w:rsid w:val="00EC0884"/>
    <w:rsid w:val="00EC1525"/>
    <w:rsid w:val="00EC2ED0"/>
    <w:rsid w:val="00EC4677"/>
    <w:rsid w:val="00EC60C1"/>
    <w:rsid w:val="00ED0935"/>
    <w:rsid w:val="00ED0F70"/>
    <w:rsid w:val="00ED2541"/>
    <w:rsid w:val="00EE2202"/>
    <w:rsid w:val="00EE4589"/>
    <w:rsid w:val="00EE6B55"/>
    <w:rsid w:val="00EE7A03"/>
    <w:rsid w:val="00EF1B70"/>
    <w:rsid w:val="00EF2F97"/>
    <w:rsid w:val="00EF3001"/>
    <w:rsid w:val="00EF41BB"/>
    <w:rsid w:val="00EF41DD"/>
    <w:rsid w:val="00EF52CA"/>
    <w:rsid w:val="00EF6AB8"/>
    <w:rsid w:val="00EF6E40"/>
    <w:rsid w:val="00EF7399"/>
    <w:rsid w:val="00EF7DB1"/>
    <w:rsid w:val="00F021EE"/>
    <w:rsid w:val="00F04848"/>
    <w:rsid w:val="00F06981"/>
    <w:rsid w:val="00F10FCC"/>
    <w:rsid w:val="00F13207"/>
    <w:rsid w:val="00F14946"/>
    <w:rsid w:val="00F14CE4"/>
    <w:rsid w:val="00F167B3"/>
    <w:rsid w:val="00F16AD6"/>
    <w:rsid w:val="00F23F70"/>
    <w:rsid w:val="00F24913"/>
    <w:rsid w:val="00F250F3"/>
    <w:rsid w:val="00F253C3"/>
    <w:rsid w:val="00F27333"/>
    <w:rsid w:val="00F27BC9"/>
    <w:rsid w:val="00F307A5"/>
    <w:rsid w:val="00F31087"/>
    <w:rsid w:val="00F33197"/>
    <w:rsid w:val="00F34297"/>
    <w:rsid w:val="00F34C6E"/>
    <w:rsid w:val="00F34D59"/>
    <w:rsid w:val="00F35832"/>
    <w:rsid w:val="00F374BC"/>
    <w:rsid w:val="00F415C4"/>
    <w:rsid w:val="00F41989"/>
    <w:rsid w:val="00F42349"/>
    <w:rsid w:val="00F4293A"/>
    <w:rsid w:val="00F4666F"/>
    <w:rsid w:val="00F47C59"/>
    <w:rsid w:val="00F509E4"/>
    <w:rsid w:val="00F5236F"/>
    <w:rsid w:val="00F52B97"/>
    <w:rsid w:val="00F5329F"/>
    <w:rsid w:val="00F544F2"/>
    <w:rsid w:val="00F56318"/>
    <w:rsid w:val="00F5686B"/>
    <w:rsid w:val="00F60FC1"/>
    <w:rsid w:val="00F62136"/>
    <w:rsid w:val="00F62769"/>
    <w:rsid w:val="00F629C2"/>
    <w:rsid w:val="00F64BD9"/>
    <w:rsid w:val="00F65874"/>
    <w:rsid w:val="00F719B2"/>
    <w:rsid w:val="00F71E72"/>
    <w:rsid w:val="00F75725"/>
    <w:rsid w:val="00F76543"/>
    <w:rsid w:val="00F7715C"/>
    <w:rsid w:val="00F77224"/>
    <w:rsid w:val="00F774C1"/>
    <w:rsid w:val="00F8058B"/>
    <w:rsid w:val="00F83149"/>
    <w:rsid w:val="00F8574B"/>
    <w:rsid w:val="00F85B4B"/>
    <w:rsid w:val="00F8643C"/>
    <w:rsid w:val="00F87CDB"/>
    <w:rsid w:val="00F93FE2"/>
    <w:rsid w:val="00F95C18"/>
    <w:rsid w:val="00F967B2"/>
    <w:rsid w:val="00F97BE4"/>
    <w:rsid w:val="00FA33C9"/>
    <w:rsid w:val="00FA4B2B"/>
    <w:rsid w:val="00FB1AF6"/>
    <w:rsid w:val="00FB2413"/>
    <w:rsid w:val="00FB248D"/>
    <w:rsid w:val="00FB2A30"/>
    <w:rsid w:val="00FB3568"/>
    <w:rsid w:val="00FB3F0D"/>
    <w:rsid w:val="00FB45FE"/>
    <w:rsid w:val="00FB4C36"/>
    <w:rsid w:val="00FB564A"/>
    <w:rsid w:val="00FB6D78"/>
    <w:rsid w:val="00FC1CB6"/>
    <w:rsid w:val="00FC24C8"/>
    <w:rsid w:val="00FC2965"/>
    <w:rsid w:val="00FC62CA"/>
    <w:rsid w:val="00FC7C70"/>
    <w:rsid w:val="00FD145E"/>
    <w:rsid w:val="00FD4449"/>
    <w:rsid w:val="00FD4662"/>
    <w:rsid w:val="00FD50E4"/>
    <w:rsid w:val="00FE1A52"/>
    <w:rsid w:val="00FE598B"/>
    <w:rsid w:val="00FE645E"/>
    <w:rsid w:val="00FF3E04"/>
    <w:rsid w:val="00FF3F55"/>
    <w:rsid w:val="00FF6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D5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E3549"/>
  </w:style>
  <w:style w:type="table" w:styleId="TableGrid">
    <w:name w:val="Table Grid"/>
    <w:basedOn w:val="TableNormal"/>
    <w:uiPriority w:val="99"/>
    <w:rsid w:val="00CE35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F41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41BB"/>
    <w:rPr>
      <w:rFonts w:ascii="Tahoma" w:hAnsi="Tahoma" w:cs="Angsana New"/>
      <w:sz w:val="20"/>
      <w:szCs w:val="20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149</TotalTime>
  <Pages>1</Pages>
  <Words>63</Words>
  <Characters>365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Butterfly</cp:lastModifiedBy>
  <cp:revision>19</cp:revision>
  <cp:lastPrinted>2016-05-09T02:40:00Z</cp:lastPrinted>
  <dcterms:created xsi:type="dcterms:W3CDTF">2014-05-09T08:21:00Z</dcterms:created>
  <dcterms:modified xsi:type="dcterms:W3CDTF">2020-07-23T14:50:00Z</dcterms:modified>
</cp:coreProperties>
</file>